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1"/>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对建设单位未依法提交建设项目环境影响评价文件或者环境影响评价文件未经批准，擅自开工建设的处罚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《中华人民共和国环境保护法》、《中华人民共和国环境影响评价法》</w:t>
      </w:r>
      <w:r>
        <w:rPr>
          <w:rFonts w:hint="eastAsia" w:ascii="黑体" w:hAnsi="黑体" w:eastAsia="黑体" w:cs="黑体"/>
          <w:sz w:val="32"/>
          <w:szCs w:val="32"/>
          <w:lang w:eastAsia="zh-CN"/>
        </w:rPr>
        <w:t>、《中华人民共和国放射性污染防治法》、《畜禽规模养殖污染防治条例》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r>
        <mc:AlternateContent>
          <mc:Choice Requires="wps">
            <w:drawing>
              <wp:anchor distT="0" distB="0" distL="114300" distR="114300" simplePos="0" relativeHeight="25167360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 name="矩形标注 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67360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FM7PTYAAAACQEAAA8AAAAAAAAAAQAgAAAAIgAAAGRycy9k&#10;b3ducmV2LnhtbFBLAQIUABQAAAAIAIdO4kCPNqeSOwIAAFYEAAAOAAAAAAAAAAEAIAAAACcBAABk&#10;cnMvZTJvRG9jLnhtbFBLBQYAAAAABgAGAFkBAADU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 name="文本框 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66643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ayzbZAAAACAEAAA8AAAAAAAAA&#10;AQAgAAAAIgAAAGRycy9kb3ducmV2LnhtbFBLAQIUABQAAAAIAIdO4kCWqOMWEAIAABwEAAAOAAAA&#10;AAAAAAEAIAAAACgBAABkcnMvZTJvRG9jLnhtbFBLBQYAAAAABgAGAFkBAACq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65824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 name="直接箭头连接符 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65824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2D&#10;T8/YAAAACAEAAA8AAAAAAAAAAQAgAAAAIgAAAGRycy9kb3ducmV2LnhtbFBLAQIUABQAAAAIAIdO&#10;4kBjUBpZ6gEAAKMDAAAOAAAAAAAAAAEAIAAAACc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6540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 name="矩形 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66540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nxWsdgA&#10;AAAJAQAADwAAAAAAAAABACAAAAAiAAAAZHJzL2Rvd25yZXYueG1sUEsBAhQAFAAAAAgAh07iQLgM&#10;f0DmAQAA2wMAAA4AAAAAAAAAAQAgAAAAJwEAAGRycy9lMm9Eb2MueG1sUEsFBgAAAAAGAAYAWQEA&#10;AH8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66131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 name="直接箭头连接符 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66131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mPY5&#10;2QAAAAkBAAAPAAAAAAAAAAEAIAAAACIAAABkcnMvZG93bnJldi54bWxQSwECFAAUAAAACACHTuJA&#10;qxc4b+cBAACjAwAADgAAAAAAAAABACAAAAAoAQAAZHJzL2Uyb0RvYy54bWxQSwUGAAAAAAYABgBZ&#10;AQAAgQ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66745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 name="文本框 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66745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R8B2AAAAAgBAAAPAAAAAAAAAAEAIAAA&#10;ACIAAABkcnMvZG93bnJldi54bWxQSwECFAAUAAAACACHTuJAknT0sQwCAAAcBAAADgAAAAAAAAAB&#10;ACAAAAAnAQAAZHJzL2Uyb0RvYy54bWxQSwUGAAAAAAYABgBZAQAApQ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6848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 name="矩形标注 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66848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q1mQdkAAAAJAQAADwAAAAAAAAABACAAAAAiAAAAZHJz&#10;L2Rvd25yZXYueG1sUEsBAhQAFAAAAAgAh07iQMo7DZQ8AgAAVQQAAA4AAAAAAAAAAQAgAAAAKAEA&#10;AGRycy9lMm9Eb2MueG1sUEsFBgAAAAAGAAYAWQEAANY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 name="直接箭头连接符 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66233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mKusTX&#10;AAAACAEAAA8AAAAAAAAAAQAgAAAAIgAAAGRycy9kb3ducmV2LnhtbFBLAQIUABQAAAAIAIdO4kD0&#10;crOt6AEAAKMDAAAOAAAAAAAAAAEAIAAAACYBAABkcnMvZTJvRG9jLnhtbFBLBQYAAAAABgAGAFkB&#10;AACA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7462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 name="文本框 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67462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B7Q02QAAAAkBAAAPAAAAAAAAAAEA&#10;IAAAACIAAABkcnMvZG93bnJldi54bWxQSwECFAAUAAAACACHTuJA2R7AMQ4CAAAcBAAADgAAAAAA&#10;AAABACAAAAAoAQAAZHJzL2Uyb0RvYy54bWxQSwUGAAAAAAYABgBZAQAAqA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6336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0" name="直接箭头连接符 1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66336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sZ+f/Z&#10;AAAACQEAAA8AAAAAAAAAAQAgAAAAIgAAAGRycy9kb3ducmV2LnhtbFBLAQIUABQAAAAIAIdO4kB/&#10;gGRC5gEAAKUDAAAOAAAAAAAAAAEAIAAAACgBAABkcnMvZTJvRG9jLnhtbFBLBQYAAAAABgAGAFkB&#10;AACA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75648" behindDoc="0" locked="0" layoutInCell="1" allowOverlap="1">
                <wp:simplePos x="0" y="0"/>
                <wp:positionH relativeFrom="column">
                  <wp:posOffset>1782445</wp:posOffset>
                </wp:positionH>
                <wp:positionV relativeFrom="paragraph">
                  <wp:posOffset>181610</wp:posOffset>
                </wp:positionV>
                <wp:extent cx="2014855" cy="542290"/>
                <wp:effectExtent l="18415" t="5080" r="24130" b="5080"/>
                <wp:wrapNone/>
                <wp:docPr id="11" name="流程图: 决策 11"/>
                <wp:cNvGraphicFramePr/>
                <a:graphic xmlns:a="http://schemas.openxmlformats.org/drawingml/2006/main">
                  <a:graphicData uri="http://schemas.microsoft.com/office/word/2010/wordprocessingShape">
                    <wps:wsp>
                      <wps:cNvSpPr/>
                      <wps:spPr>
                        <a:xfrm>
                          <a:off x="0" y="0"/>
                          <a:ext cx="2014855" cy="5422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42.7pt;width:158.65pt;z-index:251675648;mso-width-relative:page;mso-height-relative:page;" fillcolor="#FFFFFF" filled="t" stroked="t" coordsize="21600,21600" o:gfxdata="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B13NkAAAAKAQAADwAAAAAAAAABACAAAAAiAAAAZHJz&#10;L2Rvd25yZXYueG1sUEsBAhQAFAAAAAgAh07iQNt5/fQDAgAA9QMAAA4AAAAAAAAAAQAgAAAAKAEA&#10;AGRycy9lMm9Eb2MueG1sUEsFBgAAAAAGAAYAWQEAAJ0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2" name="矩形标注 1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67769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AYRQfSOwIAAFc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6438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3" name="直接箭头连接符 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66438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QG3nb&#10;2AAAAAgBAAAPAAAAAAAAAAEAIAAAACIAAABkcnMvZG93bnJldi54bWxQSwECFAAUAAAACACHTuJA&#10;Rsj1yOgBAAClAwAADgAAAAAAAAABACAAAAAn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667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4" name="文本框 1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67667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tCKVrYAAAACQEAAA8AAAAAAAAAAQAgAAAAIgAAAGRycy9kb3ducmV2LnhtbFBLAQIU&#10;ABQAAAAIAIdO4kCpNjLV8wEAAOo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5" name="直接箭头连接符 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65926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B1XqYG6gEAAKU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6950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6" name="文本框 1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66950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eEl6fYAAAACAEAAA8AAAAAAAAAAQAgAAAAIgAAAGRycy9kb3ducmV2LnhtbFBLAQIUABQA&#10;AAAIAIdO4kArNE/R8AEAAOoDAAAOAAAAAAAAAAEAIAAAACc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7052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7" name="矩形标注 1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67052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EPHUq06AgAAVg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8" name="直接箭头连接符 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66028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AG&#10;ANkAAAAJAQAADwAAAAAAAAABACAAAAAiAAAAZHJzL2Rvd25yZXYueG1sUEsBAhQAFAAAAAgAh07i&#10;QEVM/zjoAQAApQMAAA4AAAAAAAAAAQAgAAAAKA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155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9" name="文本框 1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67155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Sm3ZAAAACQEAAA8AAAAAAAAAAQAgAAAAIgAAAGRycy9kb3ducmV2LnhtbFBLAQIUABQA&#10;AAAIAIdO4kBim5re7wEAAOoDAAAOAAAAAAAAAAEAIAAAACg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7872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0" name="直接箭头连接符 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67872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hxq+LWAAAA&#10;CAEAAA8AAAAAAAAAAQAgAAAAIgAAAGRycy9kb3ducmV2LnhtbFBLAQIUABQAAAAIAIdO4kA/mesd&#10;5gEAAKUDAAAOAAAAAAAAAAEAIAAAACUBAABkcnMvZTJvRG9jLnhtbFBLBQYAAAAABgAGAFkBAAB9&#10;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257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1" name="圆角矩形 2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67257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l4HotgAAAAJAQAADwAAAAAAAAABACAAAAAiAAAA&#10;ZHJzL2Rvd25yZXYueG1sUEsBAhQAFAAAAAgAh07iQFJMKL8HAgAACgQAAA4AAAAAAAAAAQAgAAAA&#10;JwEAAGRycy9lMm9Eb2MueG1sUEsFBgAAAAAGAAYAWQEAAKA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对建设项目需要配套建设的环境保护设施未建成、未经验收或者经验收不合格，主体工程正式投入生产或者使用的处罚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放射性污染防治法》、《中华人民共和国水污染防治法》、《中华人民共和国大气污染防治法》、《中华人民共和国环境噪声污染防治法》、《建设项目环境保护管理条例》、《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r>
        <mc:AlternateContent>
          <mc:Choice Requires="wps">
            <w:drawing>
              <wp:anchor distT="0" distB="0" distL="114300" distR="114300" simplePos="0" relativeHeight="25169510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2" name="矩形标注 2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69510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JPSBo89AgAAWA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3" name="文本框 2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68793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1LOOAhECAAAe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67974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4" name="直接箭头连接符 2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67974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BkDboD7QEAAKU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8691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5" name="矩形 2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68691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58&#10;VrHYAAAACQEAAA8AAAAAAAAAAQAgAAAAIgAAAGRycy9kb3ducmV2LnhtbFBLAQIUABQAAAAIAIdO&#10;4kC9OnFW6gEAAN0DAAAOAAAAAAAAAAEAIAAAACcBAABkcnMvZTJvRG9jLnhtbFBLBQYAAAAABgAG&#10;AFkBAACD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68281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6" name="直接箭头连接符 2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68281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mPY5&#10;2QAAAAkBAAAPAAAAAAAAAAEAIAAAACIAAABkcnMvZG93bnJldi54bWxQSwECFAAUAAAACACHTuJA&#10;DA+40+cBAAClAwAADgAAAAAAAAABACAAAAAoAQAAZHJzL2Uyb0RvYy54bWxQSwUGAAAAAAYABgBZ&#10;AQAAgQ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68896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7" name="文本框 2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68896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mzSWKw0CAAAeBAAADgAAAGRycy9lMm9Eb2MueG1srVPN&#10;jtMwEL4j8Q6W72zS0nbb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EfAdgAAAAIAQAADwAAAAAAAAABACAA&#10;AAAiAAAAZHJzL2Rvd25yZXYueG1sUEsBAhQAFAAAAAgAh07iQJs0lisNAgAAHgQAAA4AAAAAAAAA&#10;AQAgAAAAJwEAAGRycy9lMm9Eb2MueG1sUEsFBgAAAAAGAAYAWQEAAKY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8998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8" name="矩形标注 2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68998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mmfCrzsCAABX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9" name="直接箭头连接符 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68384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Yq6xNcA&#10;AAAIAQAADwAAAAAAAAABACAAAAAiAAAAZHJzL2Rvd25yZXYueG1sUEsBAhQAFAAAAAgAh07iQBJt&#10;/x7nAQAApQMAAA4AAAAAAAAAAQAgAAAAJgEAAGRycy9lMm9Eb2MueG1sUEsFBgAAAAAGAAYAWQEA&#10;AH8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9612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0" name="文本框 3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69612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we0NNkAAAAJAQAADwAAAAAAAAAB&#10;ACAAAAAiAAAAZHJzL2Rvd25yZXYueG1sUEsBAhQAFAAAAAgAh07iQNX38doPAgAAHgQAAA4AAAAA&#10;AAAAAQAgAAAAKAEAAGRycy9lMm9Eb2MueG1sUEsFBgAAAAAGAAYAWQEAAKk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8486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1" name="直接箭头连接符 3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68486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xn5&#10;/9kAAAAJAQAADwAAAAAAAAABACAAAAAiAAAAZHJzL2Rvd25yZXYueG1sUEsBAhQAFAAAAAgAh07i&#10;QNerzufoAQAApQMAAA4AAAAAAAAAAQAgAAAAKA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9715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2" name="流程图: 决策 3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69715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YZzYAAAACgEAAA8AAAAAAAAAAQAgAAAAIgAAAGRycy9k&#10;b3ducmV2LnhtbFBLAQIUABQAAAAIAIdO4kBeStghAgIAAPUDAAAOAAAAAAAAAAEAIAAAACcBAABk&#10;cnMvZTJvRG9jLnhtbFBLBQYAAAAABgAGAFkBAACb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69920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3" name="矩形标注 3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69920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LSDdGo6AgAAVw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8588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4" name="直接箭头连接符 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68588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QG3nb&#10;2AAAAAgBAAAPAAAAAAAAAAEAIAAAACIAAABkcnMvZG93bnJldi54bWxQSwECFAAUAAAACACHTuJA&#10;3XUMo+gBAAClAwAADgAAAAAAAAABACAAAAAn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817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5" name="文本框 3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69817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G1JXsfQBAADq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8076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6" name="直接箭头连接符 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68076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2l&#10;mGPbAAAACQEAAA8AAAAAAAAAAQAgAAAAIgAAAGRycy9kb3ducmV2LnhtbFBLAQIUABQAAAAIAIdO&#10;4kDzBRJQ5wEAAKUDAAAOAAAAAAAAAAEAIAAAACoBAABkcnMvZTJvRG9jLnhtbFBLBQYAAAAABgAG&#10;AFkBAACD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9100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7" name="文本框 3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69100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hJen2AAAAAgBAAAPAAAAAAAAAAEAIAAAACIAAABkcnMvZG93bnJldi54bWxQSwECFAAU&#10;AAAACACHTuJAmVAqtfEBAADqAwAADgAAAAAAAAABACAAAAAn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9203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8" name="矩形标注 3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69203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MQ7ALYAAAACQEAAA8AAAAAAAAAAQAgAAAAIgAAAGRycy9kb3du&#10;cmV2LnhtbFBLAQIUABQAAAAIAIdO4kDydPxnOAIAAFYEAAAOAAAAAAAAAAEAIAAAACcBAABkcnMv&#10;ZTJvRG9jLnhtbFBLBQYAAAAABgAGAFkBAADR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68179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9" name="直接箭头连接符 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68179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8AYA&#10;2QAAAAkBAAAPAAAAAAAAAAEAIAAAACIAAABkcnMvZG93bnJldi54bWxQSwECFAAUAAAACACHTuJA&#10;7WdVnecBAAClAwAADgAAAAAAAAABACAAAAAo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305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0" name="文本框 4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69305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z9KbdkAAAAJAQAADwAAAAAAAAABACAAAAAiAAAAZHJzL2Rvd25yZXYueG1sUEsBAhQAFAAA&#10;AAgAh07iQPi2ZL/uAQAA6gMAAA4AAAAAAAAAAQAgAAAAKAEAAGRycy9lMm9Eb2MueG1sUEsFBgAA&#10;AAAGAAYAWQEAAIg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0022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1" name="直接箭头连接符 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0022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HGr4tYA&#10;AAAIAQAADwAAAAAAAAABACAAAAAiAAAAZHJzL2Rvd25yZXYueG1sUEsBAhQAFAAAAAgAh07iQKiT&#10;etvoAQAApQMAAA4AAAAAAAAAAQAgAAAAJQEAAGRycy9lMm9Eb2MueG1sUEsFBgAAAAAGAAYAWQEA&#10;AH8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408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2" name="圆角矩形 4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69408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Ck1VggCAIAAAo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对拒绝环境保护行政主管部门现场检查或者在被检查时弄虚作假等行为的处罚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中华人民共和国固体废物污染环境防治法》、《中华人民共和国放射性污染防治法》、《中华人民共和国环境噪声污染防治法》、《中华人民共和国土壤污染防治法》、《环境监测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r>
        <mc:AlternateContent>
          <mc:Choice Requires="wps">
            <w:drawing>
              <wp:anchor distT="0" distB="0" distL="114300" distR="114300" simplePos="0" relativeHeight="25171660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3" name="矩形标注 4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1660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ArJGmE9AgAAWA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4" name="文本框 4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0944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BH+vexECAAAe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0124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5" name="直接箭头连接符 4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0124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YNPz9gAAAAIAQAADwAAAAAAAAABACAAAAAiAAAAZHJzL2Rvd25yZXYueG1sUEsBAhQAFAAAAAgA&#10;h07iQPMHK8XsAQAApQMAAA4AAAAAAAAAAQAgAAAAJw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0841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6" name="矩形 4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0841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fFax&#10;2AAAAAkBAAAPAAAAAAAAAAEAIAAAACIAAABkcnMvZG93bnJldi54bWxQSwECFAAUAAAACACHTuJA&#10;RmhrOugBAADdAwAADgAAAAAAAAABACAAAAAnAQAAZHJzL2Uyb0RvYy54bWxQSwUGAAAAAAYABgBZ&#10;AQAAg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0432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7" name="直接箭头连接符 4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0432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Jj2&#10;OdkAAAAJAQAADwAAAAAAAAABACAAAAAiAAAAZHJzL2Rvd25yZXYueG1sUEsBAhQAFAAAAAgAh07i&#10;QJsFKRXoAQAApQMAAA4AAAAAAAAAAQAgAAAAKAEAAGRycy9lMm9Eb2MueG1sUEsFBgAAAAAGAAYA&#10;WQEAAII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1046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8" name="文本框 4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1046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YECtGg0CAAAe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EfAdgAAAAIAQAADwAAAAAAAAABACAA&#10;AAAiAAAAZHJzL2Rvd25yZXYueG1sUEsBAhQAFAAAAAgAh07iQGBArRoNAgAAHgQAAA4AAAAAAAAA&#10;AQAgAAAAJwEAAGRycy9lMm9Eb2MueG1sUEsFBgAAAAAGAAYAWQEAAKY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1148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9" name="矩形标注 4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1148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jSuL05AgAAVw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q1mQdkAAAAJAQAADwAAAAAAAAABACAAAAAiAAAAZHJzL2Rv&#10;d25yZXYueG1sUEsBAhQAFAAAAAgAh07iQJjSuL05AgAAVwQAAA4AAAAAAAAAAQAgAAAAKAEAAGRy&#10;cy9lMm9Eb2MueG1sUEsFBgAAAAAGAAYAWQEAANM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0" name="直接箭头连接符 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0534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Yq6xNcA&#10;AAAIAQAADwAAAAAAAAABACAAAAAiAAAAZHJzL2Rvd25yZXYueG1sUEsBAhQAFAAAAAgAh07iQECh&#10;XyHnAQAApQMAAA4AAAAAAAAAAQAgAAAAJgEAAGRycy9lMm9Eb2MueG1sUEsFBgAAAAAGAAYAWQEA&#10;AH8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1763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1" name="文本框 5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1763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we0NNkAAAAJAQAADwAAAAAAAAAB&#10;ACAAAAAiAAAAZHJzL2Rvd25yZXYueG1sUEsBAhQAFAAAAAgAh07iQIqIB+MPAgAAHgQAAA4AAAAA&#10;AAAAAQAgAAAAKAEAAGRycy9lMm9Eb2MueG1sUEsFBgAAAAAGAAYAWQEAAKk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0636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2" name="直接箭头连接符 5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0636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Gfn/&#10;2QAAAAkBAAAPAAAAAAAAAAEAIAAAACIAAABkcnMvZG93bnJldi54bWxQSwECFAAUAAAACACHTuJA&#10;btFB0ucBAAClAwAADgAAAAAAAAABACAAAAAoAQAAZHJzL2Uyb0RvYy54bWxQSwUGAAAAAAYABgBZ&#10;AQAAgQ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1865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3" name="流程图: 决策 5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1865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YZzYAAAACgEAAA8AAAAAAAAAAQAgAAAAIgAAAGRycy9k&#10;b3ducmV2LnhtbFBLAQIUABQAAAAIAIdO4kChwMCzAgIAAPUDAAAOAAAAAAAAAAEAIAAAACcBAABk&#10;cnMvZTJvRG9jLnhtbFBLBQYAAAAABgAGAFkBAACb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2070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4" name="矩形标注 5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2070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RLM09gAAAAIAQAADwAAAAAAAAABACAAAAAiAAAAZHJz&#10;L2Rvd25yZXYueG1sUEsBAhQAFAAAAAgAh07iQG8/rno9AgAAVwQAAA4AAAAAAAAAAQAgAAAAJwEA&#10;AGRycy9lMm9Eb2MueG1sUEsFBgAAAAAGAAYAWQEAANY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0739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5" name="直接箭头连接符 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0739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BKf51l6gEAAKU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1968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6" name="文本框 5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1968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tCKVrYAAAACQEAAA8AAAAAAAAAAQAgAAAAIgAAAGRycy9kb3ducmV2LnhtbFBLAQIU&#10;ABQAAAAIAIdO4kDN//gd8wEAAOo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0227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7" name="直接箭头连接符 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0227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9&#10;pZhj2wAAAAkBAAAPAAAAAAAAAAEAIAAAACIAAABkcnMvZG93bnJldi54bWxQSwECFAAUAAAACACH&#10;TuJAZA+DlugBAAClAwAADgAAAAAAAAABACAAAAAqAQAAZHJzL2Uyb0RvYy54bWxQSwUGAAAAAAYA&#10;BgBZAQAAhA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1251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8" name="文本框 5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1251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hJen2AAAAAgBAAAPAAAAAAAAAAEAIAAAACIAAABkcnMvZG93bnJldi54bWxQSwECFAAU&#10;AAAACACHTuJAfpLsZfEBAADqAwAADgAAAAAAAAABACAAAAAn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1353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9" name="矩形标注 5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1353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MQ7ALYAAAACQEAAA8AAAAAAAAAAQAgAAAAIgAAAGRycy9kb3du&#10;cmV2LnhtbFBLAQIUABQAAAAIAIdO4kCrJqCqOAIAAFYEAAAOAAAAAAAAAAEAIAAAACcBAABkcnMv&#10;ZTJvRG9jLnhtbFBLBQYAAAAABgAGAFkBAADR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0329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0" name="直接箭头连接符 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0329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8AYA&#10;2QAAAAkBAAAPAAAAAAAAAAEAIAAAACIAAABkcnMvZG93bnJldi54bWxQSwECFAAUAAAACACHTuJA&#10;ALjQfucBAAClAwAADgAAAAAAAAABACAAAAAo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1456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1" name="文本框 6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1456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Sm3ZAAAACQEAAA8AAAAAAAAAAQAgAAAAIgAAAGRycy9kb3ducmV2LnhtbFBLAQIUABQA&#10;AAAIAIdO4kBK0gHb7wEAAOoDAAAOAAAAAAAAAAEAIAAAACg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2172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2" name="直接箭头连接符 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2172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Ycavi1gAA&#10;AAgBAAAPAAAAAAAAAAEAIAAAACIAAABkcnMvZG93bnJldi54bWxQSwECFAAUAAAACACHTuJALsjO&#10;jecBAAClAwAADgAAAAAAAAABACAAAAAlAQAAZHJzL2Uyb0RvYy54bWxQSwUGAAAAAAYABgBZAQAA&#10;fg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1558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3" name="圆角矩形 6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1558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DJoKfjCAIAAAo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对拒报或者谎报污染物排放申报登记事项的处罚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《中华人民共和国固体废物污染环境防治法》、《中华人民共和国环境噪声污染防治法》、《新化学物质环境管理办法》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73811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4" name="矩形标注 6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3811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TOz02AAAAAkBAAAPAAAAAAAAAAEAIAAAACIAAABkcnMv&#10;ZG93bnJldi54bWxQSwECFAAUAAAACACHTuJAdp/PQTwCAABYBAAADgAAAAAAAAABACAAAAAnAQAA&#10;ZHJzL2Uyb0RvYy54bWxQSwUGAAAAAAYABgBZAQAA1Q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5" name="文本框 6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3094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p3EjFBECAAAe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2275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6" name="直接箭头连接符 6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2275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YNPz9gAAAAIAQAADwAAAAAAAAABACAAAAAiAAAAZHJzL2Rvd25yZXYueG1sUEsBAhQAFAAAAAgA&#10;h07iQHVcn5PsAQAApQMAAA4AAAAAAAAAAQAgAAAAJw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2992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7" name="矩形 6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2992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fFax&#10;2AAAAAkBAAAPAAAAAAAAAAEAIAAAACIAAABkcnMvZG93bnJldi54bWxQSwECFAAUAAAACACHTuJA&#10;0FuyqOgBAADdAwAADgAAAAAAAAABACAAAAAnAQAAZHJzL2Uyb0RvYy54bWxQSwUGAAAAAAYABgBZ&#10;AQAAg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2582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8" name="直接箭头连接符 6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2582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mPY5&#10;2QAAAAkBAAAPAAAAAAAAAAEAIAAAACIAAABkcnMvZG93bnJldi54bWxQSwECFAAUAAAACACHTuJA&#10;OnRLBOcBAAClAwAADgAAAAAAAAABACAAAAAoAQAAZHJzL2Uyb0RvYy54bWxQSwUGAAAAAAYABgBZ&#10;AQAAgQ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3196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9" name="文本框 6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3196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w04hdQ0CAAAe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EfAdgAAAAIAQAADwAAAAAAAAABACAA&#10;AAAiAAAAZHJzL2Rvd25yZXYueG1sUEsBAhQAFAAAAAgAh07iQMNOIXUNAgAAHgQAAA4AAAAAAAAA&#10;AQAgAAAAJwEAAGRycy9lMm9Eb2MueG1sUEsFBgAAAAAGAAYAWQEAAKY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3299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0" name="矩形标注 7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3299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q1mQdkAAAAJAQAADwAAAAAAAAABACAAAAAiAAAAZHJzL2Rv&#10;d25yZXYueG1sUEsBAhQAFAAAAAgAh07iQCMpjsQ5AgAAVwQAAA4AAAAAAAAAAQAgAAAAKAEAAGRy&#10;cy9lMm9Eb2MueG1sUEsFBgAAAAAGAAYAWQEAANM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1" name="直接箭头连接符 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2684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mKusTX&#10;AAAACAEAAA8AAAAAAAAAAQAgAAAAIgAAAGRycy9kb3ducmV2LnhtbFBLAQIUABQAAAAIAIdO4kDo&#10;ivWE6AEAAKUDAAAOAAAAAAAAAAEAIAAAACYBAABkcnMvZTJvRG9jLnhtbFBLBQYAAAAABgAGAFkB&#10;AACA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3913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2" name="文本框 7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3913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CT6ukFEAIAAB4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2787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3" name="直接箭头连接符 7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2787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xn5&#10;/9kAAAAJAQAADwAAAAAAAAABACAAAAAiAAAAZHJzL2Rvd25yZXYueG1sUEsBAhQAFAAAAAgAh07i&#10;QMb663foAQAApQMAAA4AAAAAAAAAAQAgAAAAKA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4016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4" name="流程图: 决策 7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4016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YZzYAAAACgEAAA8AAAAAAAAAAQAgAAAAIgAAAGRycy9k&#10;b3ducmV2LnhtbFBLAQIUABQAAAAIAIdO4kCaOJmwAgIAAPUDAAAOAAAAAAAAAAEAIAAAACcBAABk&#10;cnMvZTJvRG9jLnhtbFBLBQYAAAAABgAGAFkBAACb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4220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5" name="矩形标注 7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4220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MP53cI6AgAAVw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2889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6" name="直接箭头连接符 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2889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AbedvY&#10;AAAACAEAAA8AAAAAAAAAAQAgAAAAIgAAAGRycy9kb3ducmV2LnhtbFBLAQIUABQAAAAIAIdO4kDM&#10;JCkz5wEAAKUDAAAOAAAAAAAAAAEAIAAAACcBAABkcnMvZTJvRG9jLnhtbFBLBQYAAAAABgAGAFkB&#10;AACA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4118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7" name="文本框 7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4118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f5udefQBAADq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2377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8" name="直接箭头连接符 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2377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9&#10;pZhj2wAAAAkBAAAPAAAAAAAAAAEAIAAAACIAAABkcnMvZG93bnJldi54bWxQSwECFAAUAAAACACH&#10;TuJAxX7hh+gBAAClAwAADgAAAAAAAAABACAAAAAqAQAAZHJzL2Uyb0RvYy54bWxQSwUGAAAAAAYA&#10;BgBZAQAAhA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3401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9" name="文本框 7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3401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hJen2AAAAAgBAAAPAAAAAAAAAAEAIAAAACIAAABkcnMvZG93bnJldi54bWxQSwECFAAU&#10;AAAACACHTuJAzPaJAfEBAADqAwAADgAAAAAAAAABACAAAAAn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3504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0" name="矩形标注 8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3504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xDsAtgAAAAJAQAADwAAAAAAAAABACAAAAAiAAAAZHJzL2Rvd25y&#10;ZXYueG1sUEsBAhQAFAAAAAgAh07iQKfSPEQ3AgAAVgQAAA4AAAAAAAAAAQAgAAAAJwEAAGRycy9l&#10;Mm9Eb2MueG1sUEsFBgAAAAAGAAYAWQEAANA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2480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1" name="直接箭头连接符 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2480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AG&#10;ANkAAAAJAQAADwAAAAAAAAABACAAAAAiAAAAZHJzL2Rvd25yZXYueG1sUEsBAhQAFAAAAAgAh07i&#10;QOnwN37oAQAApQMAAA4AAAAAAAAAAQAgAAAAKA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3606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2" name="文本框 8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3606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Sm3ZAAAACQEAAA8AAAAAAAAAAQAgAAAAIgAAAGRycy9kb3ducmV2LnhtbFBLAQIUABQA&#10;AAAIAIdO4kD6MZIW7wEAAOoDAAAOAAAAAAAAAAEAIAAAACg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4323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3" name="直接箭头连接符 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4323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HGr4tYA&#10;AAAIAQAADwAAAAAAAAABACAAAAAiAAAAZHJzL2Rvd25yZXYueG1sUEsBAhQAFAAAAAgAh07iQMeA&#10;KY3oAQAApQMAAA4AAAAAAAAAAQAgAAAAJQEAAGRycy9lMm9Eb2MueG1sUEsFBgAAAAAGAAYAWQEA&#10;AH8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3708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4" name="圆角矩形 8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3708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AJ4MjFCAIAAAo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对不正常使用污染物处理设施或未经环境保护主管部门批准拆除、闲置污染物处理设施的处罚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《中华人民共和国环境保护法》、《中华人民共和国水污染防治法》</w:t>
      </w:r>
      <w:r>
        <w:rPr>
          <w:rFonts w:hint="eastAsia" w:ascii="黑体" w:hAnsi="黑体" w:eastAsia="黑体" w:cs="黑体"/>
          <w:sz w:val="32"/>
          <w:szCs w:val="32"/>
          <w:lang w:eastAsia="zh-CN"/>
        </w:rPr>
        <w:t>、《中华人民共和国固体废物污染环境防治法》、中华人民共和国环境噪声污染防治法》、《山西省减少污染物排放条例》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r>
        <mc:AlternateContent>
          <mc:Choice Requires="wps">
            <w:drawing>
              <wp:anchor distT="0" distB="0" distL="114300" distR="114300" simplePos="0" relativeHeight="25175961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5" name="矩形标注 8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5961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TOz02AAAAAkBAAAPAAAAAAAAAAEAIAAAACIAAABkcnMv&#10;ZG93bnJldi54bWxQSwECFAAUAAAACACHTuJA14tazDwCAABYBAAADgAAAAAAAAABACAAAAAnAQAA&#10;ZHJzL2Uyb0RvYy54bWxQSwUGAAAAAAYABgBZAQAA1Q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6" name="文本框 8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5244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uoFDCBECAAAe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4425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7" name="直接箭头连接符 8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4425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YNPz9gAAAAIAQAADwAAAAAAAAABACAAAAAiAAAAZHJzL2Rvd25yZXYueG1sUEsBAhQAFAAAAAgA&#10;h07iQJwUeJPsAQAApQMAAA4AAAAAAAAAAQAgAAAAJw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5142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8" name="矩形 8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5142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58VrHY&#10;AAAACQEAAA8AAAAAAAAAAQAgAAAAIgAAAGRycy9kb3ducmV2LnhtbFBLAQIUABQAAAAIAIdO4kB1&#10;K12i5wEAAN0DAAAOAAAAAAAAAAEAIAAAACcBAABkcnMvZTJvRG9jLnhtbFBLBQYAAAAABgAGAFkB&#10;AACA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4732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9" name="直接箭头连接符 8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4732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mPY5&#10;2QAAAAkBAAAPAAAAAAAAAAEAIAAAACIAAABkcnMvZG93bnJldi54bWxQSwECFAAUAAAACACHTuJA&#10;0zysBOcBAAClAwAADgAAAAAAAAABACAAAAAoAQAAZHJzL2Uyb0RvYy54bWxQSwUGAAAAAAYABgBZ&#10;AQAAgQ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5347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0" name="文本框 9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5347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MPanvQwCAAAe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R8B2AAAAAgBAAAPAAAAAAAAAAEAIAAA&#10;ACIAAABkcnMvZG93bnJldi54bWxQSwECFAAUAAAACACHTuJAMPanvQwCAAAeBAAADgAAAAAAAAAB&#10;ACAAAAAnAQAAZHJzL2Uyb0RvYy54bWxQSwUGAAAAAAYABgBZAQAApQ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5449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1" name="矩形标注 9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5449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q1mQdkAAAAJAQAADwAAAAAAAAABACAAAAAiAAAAZHJzL2Rv&#10;d25yZXYueG1sUEsBAhQAFAAAAAgAh07iQDx9l1k5AgAAVwQAAA4AAAAAAAAAAQAgAAAAKAEAAGRy&#10;cy9lMm9Eb2MueG1sUEsFBgAAAAAGAAYAWQEAANM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2" name="直接箭头连接符 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4835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JirrE1wAA&#10;AAgBAAAPAAAAAAAAAAEAIAAAACIAAABkcnMvZG93bnJldi54bWxQSwECFAAUAAAACACHTuJAL7IM&#10;d+YBAAClAwAADgAAAAAAAAABACAAAAAmAQAAZHJzL2Uyb0RvYy54bWxQSwUGAAAAAAYABgBZAQAA&#10;f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6064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3" name="文本框 9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6064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A0duuQEAIAAB4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4937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4" name="直接箭头连接符 9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4937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Gfn/&#10;2QAAAAkBAAAPAAAAAAAAAAEAIAAAACIAAABkcnMvZG93bnJldi54bWxQSwECFAAUAAAACACHTuJA&#10;HCRfuecBAAClAwAADgAAAAAAAAABACAAAAAoAQAAZHJzL2Uyb0RvYy54bWxQSwUGAAAAAAYABgBZ&#10;AQAAgQ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6166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5" name="流程图: 决策 9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6166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R5J5BwMCAAD1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6371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6" name="矩形标注 9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6371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GtVW146AgAAVw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5040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7" name="直接箭头连接符 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5040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AbedvY&#10;AAAACAEAAA8AAAAAAAAAAQAgAAAAIgAAAGRycy9kb3ducmV2LnhtbFBLAQIUABQAAAAIAIdO4kAl&#10;bM4z5wEAAKUDAAAOAAAAAAAAAAEAIAAAACcBAABkcnMvZTJvRG9jLnhtbFBLBQYAAAAABgAGAFkB&#10;AACA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6268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8" name="文本框 9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6268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tCKVrYAAAACQEAAA8AAAAAAAAAAQAgAAAAIgAAAGRycy9kb3ducmV2LnhtbFBLAQIU&#10;ABQAAAAIAIdO4kD+F2fI8wEAAOo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4528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9" name="直接箭头连接符 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4528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WY&#10;Y9sAAAAJAQAADwAAAAAAAAABACAAAAAiAAAAZHJzL2Rvd25yZXYueG1sUEsBAhQAFAAAAAgAh07i&#10;QCw2BofmAQAApQMAAA4AAAAAAAAAAQAgAAAAKgEAAGRycy9lMm9Eb2MueG1sUEsFBgAAAAAGAAYA&#10;WQEAAII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5552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00" name="文本框 10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5552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hJen2AAAAAgBAAAPAAAAAAAAAAEAIAAAACIAAABkcnMvZG93bnJldi54bWxQSwECFAAU&#10;AAAACACHTuJAYkhJdPEBAADsAwAADgAAAAAAAAABACAAAAAn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5654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01" name="矩形标注 10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5654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MQ7ALYAAAACQEAAA8AAAAAAAAAAQAgAAAAIgAAAGRycy9k&#10;b3ducmV2LnhtbFBLAQIUABQAAAAIAIdO4kD/ZIv5OwIAAFgEAAAOAAAAAAAAAAEAIAAAACcBAABk&#10;cnMvZTJvRG9jLnhtbFBLBQYAAAAABgAGAFkBAADU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4630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02" name="直接箭头连接符 1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4630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fw&#10;BgDZAAAACQEAAA8AAAAAAAAAAQAgAAAAIgAAAGRycy9kb3ducmV2LnhtbFBLAQIUABQAAAAIAIdO&#10;4kBMqStg6QEAAKcDAAAOAAAAAAAAAAEAIAAAACg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5756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03" name="文本框 10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5756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Sm3ZAAAACQEAAA8AAAAAAAAAAQAgAAAAIgAAAGRycy9kb3ducmV2LnhtbFBLAQIUABQA&#10;AAAIAIdO4kBastKC7wEAAOwDAAAOAAAAAAAAAAEAIAAAACg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6473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04" name="直接箭头连接符 1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6473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5FV5Hu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5859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05" name="圆角矩形 10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5859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ALbwRV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对排放污染物超过排放标准或总量控制指标的处罚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《中华人民共和国环境保护法》、《中华人民共和国大气污染防治法》</w:t>
      </w:r>
      <w:r>
        <w:rPr>
          <w:rFonts w:hint="eastAsia" w:ascii="黑体" w:hAnsi="黑体" w:eastAsia="黑体" w:cs="黑体"/>
          <w:sz w:val="32"/>
          <w:szCs w:val="32"/>
          <w:lang w:eastAsia="zh-CN"/>
        </w:rPr>
        <w:t>、《中华人民共和国水污染防治法》、《中华人民共和国噪声污染环境防治法》、《畜禽规模养殖污染防治条例》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78112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06" name="矩形标注 10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8112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TOz02AAAAAkBAAAPAAAAAAAAAAEAIAAAACIAAABkcnMv&#10;ZG93bnJldi54bWxQSwECFAAUAAAACACHTuJAxDRQtjwCAABaBAAADgAAAAAAAAABACAAAAAnAQAA&#10;ZHJzL2Uyb0RvYy54bWxQSwUGAAAAAAYABgBZAQAA1Q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07" name="文本框 10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7395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GtGcxw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6576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08" name="直接箭头连接符 10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6576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Dy3sDB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7292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09" name="矩形 10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7292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C9wofv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6883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10" name="直接箭头连接符 11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6883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Y&#10;9jnZAAAACQEAAA8AAAAAAAAAAQAgAAAAIgAAAGRycy9kb3ducmV2LnhtbFBLAQIUABQAAAAIAIdO&#10;4kCalN3Y6QEAAKcDAAAOAAAAAAAAAAEAIAAAACgBAABkcnMvZTJvRG9jLnhtbFBLBQYAAAAABgAG&#10;AFkBAACD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7497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11" name="文本框 11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7497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mdIHj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7600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12" name="矩形标注 11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7600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CWhYRo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13" name="直接箭头连接符 1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6985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DO6vTn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8214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14" name="文本框 11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8214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68QcwQ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BuvEHM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7088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15" name="直接箭头连接符 1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7088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GYWppn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8316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16" name="流程图: 决策 11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8316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H0aplw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8521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17" name="矩形标注 11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8521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NLQ72k6AgAAWQ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7190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18" name="直接箭头连接符 1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7190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Bt5&#10;29gAAAAIAQAADwAAAAAAAAABACAAAAAiAAAAZHJzL2Rvd25yZXYueG1sUEsBAhQAFAAAAAgAh07i&#10;QPo6G3DpAQAApwMAAA4AAAAAAAAAAQAgAAAAJw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8419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19" name="文本框 11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8419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BSUPb/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6678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20" name="直接箭头连接符 1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6678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WYY9sAAAAJAQAADwAAAAAAAAABACAAAAAiAAAAZHJzL2Rvd25yZXYueG1sUEsBAhQAFAAAAAgA&#10;h07iQAko5LTpAQAApwMAAA4AAAAAAAAAAQAgAAAAKgEAAGRycy9lMm9Eb2MueG1sUEsFBgAAAAAG&#10;AAYAWQEAAIU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7702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21" name="文本框 12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7702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OODj4H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7804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22" name="矩形标注 12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7804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KJIwfU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6780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23" name="直接箭头连接符 1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6780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F1WzYv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7907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24" name="文本框 12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7907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Sm3ZAAAACQEAAA8AAAAAAAAAAQAgAAAAIgAAAGRycy9kb3ducmV2LnhtbFBLAQIUABQA&#10;AAAIAIdO4kCiP6d17wEAAOwDAAAOAAAAAAAAAAEAIAAAACg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8624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25" name="直接箭头连接符 1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8624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PWqn/X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8009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26" name="圆角矩形 12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8009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CjzVC2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对造成环境污染事故的处罚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《中华人民共和国环境保护法》、《中华人民共和国水污染防治法》</w:t>
      </w:r>
      <w:r>
        <w:rPr>
          <w:rFonts w:hint="eastAsia" w:ascii="黑体" w:hAnsi="黑体" w:eastAsia="黑体" w:cs="黑体"/>
          <w:sz w:val="32"/>
          <w:szCs w:val="32"/>
          <w:lang w:eastAsia="zh-CN"/>
        </w:rPr>
        <w:t>、《中华人民共和国大气污染防治法》、《中华人民共和国固体废物污染环境防治法》、《废弃危险化学品污染环境防治办法》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80262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27" name="矩形标注 12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0262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EHrS3A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28" name="文本框 12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9545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HJ34ZxECAAAg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8726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29" name="直接箭头连接符 12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8726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DjISYq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9443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30" name="矩形 13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9443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PMTQKH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9033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31" name="直接箭头连接符 13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9033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ItrOzP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9648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32" name="文本框 13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9648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9JGvVw0CAAAgBAAADgAAAGRycy9lMm9Eb2MueG1srVPN&#10;jtMwEL4j8Q6W72zSblva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EfAdgAAAAIAQAADwAAAAAAAAABACAA&#10;AAAiAAAAZHJzL2Rvd25yZXYueG1sUEsBAhQAFAAAAAgAh07iQPSRr1cNAgAAIAQAAA4AAAAAAAAA&#10;AQAgAAAAJwEAAGRycy9lMm9Eb2MueG1sUEsFBgAAAAAGAAYAWQEAAKY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9750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33" name="矩形标注 13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9750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KtZkHZAAAACQEAAA8AAAAAAAAAAQAgAAAAIgAAAGRy&#10;cy9kb3ducmV2LnhtbFBLAQIUABQAAAAIAIdO4kCssoJ/PQIAAFkEAAAOAAAAAAAAAAEAIAAAACgB&#10;AABkcnMvZTJvRG9jLnhtbFBLBQYAAAAABgAGAFkBAADX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34" name="直接箭头连接符 1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9136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B36UBy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0364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35" name="文本框 13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0364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DtUGa3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9238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36" name="直接箭头连接符 1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9238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70JxWO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0467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37" name="流程图: 决策 13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0467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9qqVwA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0672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38" name="矩形标注 13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0672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HVW2HI6AgAAWQ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9340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39" name="直接箭头连接符 1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9340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Drxf2b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569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40" name="文本框 14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0569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tCKVrYAAAACQEAAA8AAAAAAAAAAQAgAAAAIgAAAGRycy9kb3ducmV2LnhtbFBLAQIU&#10;ABQAAAAIAIdO4kAjCA25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8828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41" name="直接箭头连接符 1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8828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DjhI95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9852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42" name="文本框 14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9852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CHZtUT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9955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43" name="矩形标注 14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9955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gpHoQT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8931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44" name="直接箭头连接符 1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8931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B8G9Dj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057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45" name="文本框 14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0057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Sm3ZAAAACQEAAA8AAAAAAAAAAQAgAAAAIgAAAGRycy9kb3ducmV2LnhtbFBLAQIUABQA&#10;AAAIAIdO4kC3WAyx7wEAAOwDAAAOAAAAAAAAAAEAIAAAACg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0774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46" name="直接箭头连接符 1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0774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h63FEu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160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47" name="圆角矩形 14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0160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LqakYA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对违反在线监测及数据规定的行政处罚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《中华人民共和国大气污染防治法》、《中华人民共和国水污染防治法》、《污染源自动监控管理办法》、《山西省减少污染物排放条例》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82412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48" name="矩形标注 14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2412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PLPcpQ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49" name="文本框 14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1696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ayzbZAAAACAEAAA8AAAAAAAAA&#10;AQAgAAAAIgAAAGRycy9kb3ducmV2LnhtbFBLAQIUABQAAAAIAIdO4kBIoZklEAIAACAEAAAOAAAA&#10;AAAAAAEAIAAAACgBAABkcnMvZTJvRG9jLnhtbFBLBQYAAAAABgAGAFkBAACq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0876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50" name="直接箭头连接符 15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0876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YNPz9gAAAAIAQAADwAAAAAAAAABACAAAAAiAAAAZHJzL2Rvd25yZXYueG1sUEsBAhQAFAAAAAgA&#10;h07iQCe1TN3sAQAApwMAAA4AAAAAAAAAAQAgAAAAJw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1593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51" name="矩形 15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1593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fFax&#10;2AAAAAkBAAAPAAAAAAAAAAEAIAAAACIAAABkcnMvZG93bnJldi54bWxQSwECFAAUAAAACACHTuJA&#10;BYj9LegBAADfAwAADgAAAAAAAAABACAAAAAnAQAAZHJzL2Uyb0RvYy54bWxQSwUGAAAAAAYABgBZ&#10;AQAAg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1184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52" name="直接箭头连接符 15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1184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Y&#10;9jnZAAAACQEAAA8AAAAAAAAAAQAgAAAAIgAAAGRycy9kb3ducmV2LnhtbFBLAQIUABQAAAAIAIdO&#10;4kD5bGHU6QEAAKcDAAAOAAAAAAAAAAEAIAAAACgBAABkcnMvZTJvRG9jLnhtbFBLBQYAAAAABgAG&#10;AFkBAACD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1798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53" name="文本框 15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1798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grc4V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1900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54" name="矩形标注 15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1900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BcSyhD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55" name="直接箭头连接符 1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1286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CdRSu/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2515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56" name="文本框 15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2515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hlDjoQ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BoZQ46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1388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57" name="直接箭头连接符 1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1388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Be4ale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2617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58" name="流程图: 决策 15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2617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YZzYAAAACgEAAA8AAAAAAAAAAQAgAAAAIgAAAGRycy9k&#10;b3ducmV2LnhtbFBLAQIUABQAAAAIAIdO4kBP5eNtAgIAAPcDAAAOAAAAAAAAAAEAIAAAACcBAABk&#10;cnMvZTJvRG9jLnhtbFBLBQYAAAAABgAGAFkBAACb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2822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59" name="矩形标注 15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2822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GRfAkk6AgAAWQ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1491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60" name="直接箭头连接符 1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1491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Bt5&#10;29gAAAAIAQAADwAAAAAAAAABACAAAAAiAAAAZHJzL2Rvd25yZXYueG1sUEsBAhQAFAAAAAgAh07i&#10;QPJ7aZLpAQAApwMAAA4AAAAAAAAAAQAgAAAAJw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720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61" name="文本框 16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2720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osPLTP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0979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62" name="直接箭头连接符 1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0979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Bq0Fi4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2003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63" name="文本框 16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2003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hJen2AAAAAgBAAAPAAAAAAAAAAEAIAAAACIAAABkcnMvZG93bnJldi54bWxQSwECFAAU&#10;AAAACACHTuJAoBJzsfEBAADsAwAADgAAAAAAAAABACAAAAAn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2105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64" name="矩形标注 16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2105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GBBV7T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1081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65" name="直接箭头连接符 1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1081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A75EtP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208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66" name="文本框 16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2208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Sm3ZAAAACQEAAA8AAAAAAAAAAQAgAAAAIgAAAGRycy9kb3ducmV2LnhtbFBLAQIUABQA&#10;AAAIAIdO4kDhrltF7wEAAOwDAAAOAAAAAAAAAAEAIAAAACg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2924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67" name="直接箭头连接符 1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2924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llIj+e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310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68" name="圆角矩形 16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2310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Damnn7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对违法设置排污口的处罚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84563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69" name="矩形标注 16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4563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FM7PTYAAAACQEAAA8AAAAAAAAAAQAgAAAAIgAAAGRycy9k&#10;b3ducmV2LnhtbFBLAQIUABQAAAAIAIdO4kB3EGlSOwIAAFoEAAAOAAAAAAAAAAEAIAAAACcBAABk&#10;cnMvZTJvRG9jLnhtbFBLBQYAAAAABgAGAFkBAADU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70" name="文本框 17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3846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ayzbZAAAACAEAAA8AAAAAAAAA&#10;AQAgAAAAIgAAAGRycy9kb3ducmV2LnhtbFBLAQIUABQAAAAIAIdO4kCIEE1BEAIAACAEAAAOAAAA&#10;AAAAAAEAIAAAACgBAABkcnMvZTJvRG9jLnhtbFBLBQYAAAAABgAGAFkBAACq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3027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71" name="直接箭头连接符 17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3027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YNPz9gAAAAIAQAADwAAAAAAAAABACAAAAAiAAAAZHJzL2Rvd25yZXYueG1sUEsBAhQAFAAAAAgA&#10;h07iQDZKqjbsAQAApwMAAA4AAAAAAAAAAQAgAAAAJw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3744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72" name="矩形 17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3744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LB3h+X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3334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73" name="直接箭头连接符 17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3334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OiThz/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3948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74" name="文本框 17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3948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EV2D5A0CAAAgBAAADgAAAGRycy9lMm9Eb2MueG1srVPN&#10;jtMwEL4j8Q6W72zS0nbb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EfAdgAAAAIAQAADwAAAAAAAAABACAA&#10;AAAiAAAAZHJzL2Rvd25yZXYueG1sUEsBAhQAFAAAAAgAh07iQBFdg+QNAgAAIAQAAA4AAAAAAAAA&#10;AQAgAAAAJwEAAGRycy9lMm9Eb2MueG1sUEsFBgAAAAAGAAYAWQEAAKY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4051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75" name="矩形标注 17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4051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BmfC5U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76" name="直接箭头连接符 1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3436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BQR/H7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4665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77" name="文本框 17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4665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DriSlB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3539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78" name="直接箭头连接符 1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3539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sZ&#10;+f/ZAAAACQEAAA8AAAAAAAAAAQAgAAAAIgAAAGRycy9kb3ducmV2LnhtbFBLAQIUABQAAAAIAIdO&#10;4kDcQ2io6QEAAKcDAAAOAAAAAAAAAAEAIAAAACg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4768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79" name="流程图: 决策 17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4768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pgnfOg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4972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80" name="矩形标注 18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4972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FA6pEs6AgAAWQ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3641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81" name="直接箭头连接符 1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3641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7nAYEu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870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82" name="文本框 18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4870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SMAq6/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3129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83" name="直接箭头连接符 1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3129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dtspOO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4153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84" name="文本框 18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4153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ORqsBX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4256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85" name="矩形标注 18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4256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MQ7ALYAAAACQEAAA8AAAAAAAAAAQAgAAAAIgAAAGRycy9kb3du&#10;cmV2LnhtbFBLAQIUABQAAAAIAIdO4kBEiD1SOAIAAFgEAAAOAAAAAAAAAAEAIAAAACcBAABkcnMv&#10;ZTJvRG9jLnhtbFBLBQYAAAAABgAGAFkBAADR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3232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86" name="直接箭头连接符 1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3232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illSee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358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87" name="文本框 18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4358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3JAr4/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5075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88" name="直接箭头连接符 1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5075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xq+LW&#10;AAAACAEAAA8AAAAAAAAAAQAgAAAAIgAAAGRycy9kb3ducmV2LnhtbFBLAQIUABQAAAAIAIdO4kBC&#10;C8av6QEAAKcDAAAOAAAAAAAAAAEAIAAAACUBAABkcnMvZTJvRG9jLnhtbFBLBQYAAAAABgAGAFkB&#10;AACA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460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89" name="圆角矩形 18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4460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Ap6bRu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对不按照规定制定污染事故的应急方案或污染事故发生后，未及时启动污染事故的应急方案，采取有关应急措施的处罚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w:t>
      </w:r>
      <w:r>
        <w:rPr>
          <w:rFonts w:hint="eastAsia" w:ascii="黑体" w:hAnsi="黑体" w:eastAsia="黑体" w:cs="黑体"/>
          <w:sz w:val="32"/>
          <w:szCs w:val="32"/>
          <w:lang w:eastAsia="zh-CN"/>
        </w:rPr>
        <w:t>《</w:t>
      </w:r>
      <w:r>
        <w:rPr>
          <w:rFonts w:hint="eastAsia" w:ascii="黑体" w:hAnsi="黑体" w:eastAsia="黑体" w:cs="黑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86713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90" name="矩形标注 19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6713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TOz02AAAAAkBAAAPAAAAAAAAAAEAIAAAACIAAABkcnMv&#10;ZG93bnJldi54bWxQSwECFAAUAAAACACHTuJAGFCXJTwCAABaBAAADgAAAAAAAAABACAAAAAnAQAA&#10;ZHJzL2Uyb0RvYy54bWxQSwUGAAAAAAYABgBZAQAA1Q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91" name="文本框 19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5996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co2hcRECAAAg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5177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92" name="直接箭头连接符 19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5177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Cy6uqc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5894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93" name="矩形 19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5894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Ki59+/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5484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94" name="直接箭头连接符 19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5484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XGSkwe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6099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95" name="文本框 19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6099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DrwG/U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6201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96" name="矩形标注 19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6201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q1mQdkAAAAJAQAADwAAAAAAAAABACAAAAAiAAAAZHJzL2Rv&#10;d25yZXYueG1sUEsBAhQAFAAAAAgAh07iQH5ZnDQ5AgAAWQQAAA4AAAAAAAAAAQAgAAAAKAEAAGRy&#10;cy9lMm9Eb2MueG1sUEsFBgAAAAAGAAYAWQEAANM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97" name="直接箭头连接符 1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5587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Agajf7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6816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98" name="文本框 19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6816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UjaXEP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we0NNkAAAAJAQAADwAAAAAAAAAB&#10;ACAAAAAiAAAAZHJzL2Rvd25yZXYueG1sUEsBAhQAFAAAAAgAh07iQOUjaXEPAgAAIAQAAA4AAAAA&#10;AAAAAQAgAAAAKAEAAGRycy9lMm9Eb2MueG1sUEsFBgAAAAAGAAYAWQEAAKk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5689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99" name="直接箭头连接符 1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5689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wEgZKO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6918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00" name="流程图: 决策 20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6918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YZzYAAAACgEAAA8AAAAAAAAAAQAgAAAAIgAAAGRycy9k&#10;b3ducmV2LnhtbFBLAQIUABQAAAAIAIdO4kDDW9bIAgIAAPcDAAAOAAAAAAAAAAEAIAAAACcBAABk&#10;cnMvZTJvRG9jLnhtbFBLBQYAAAAABgAGAFkBAACb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7123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01" name="矩形标注 20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7123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NEszT2AAAAAgBAAAPAAAAAAAAAAEAIAAAACIAAABkcnMv&#10;ZG93bnJldi54bWxQSwECFAAUAAAACACHTuJAyXUYbjwCAABZBAAADgAAAAAAAAABACAAAAAnAQAA&#10;ZHJzL2Uyb0RvYy54bWxQSwUGAAAAAAYABgBZAQAA1Q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5792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02" name="直接箭头连接符 2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5792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Bt5&#10;29gAAAAIAQAADwAAAAAAAAABACAAAAAiAAAAZHJzL2Rvd25yZXYueG1sUEsBAhQAFAAAAAgAh07i&#10;QA5SQQnpAQAApwMAAA4AAAAAAAAAAQAgAAAAJw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7020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03" name="文本框 20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7020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N8VmLn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5280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04" name="直接箭头连接符 2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5280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CmrhN3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6304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05" name="文本框 20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6304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BzvwJH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6406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06" name="矩形标注 20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6406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DXkYzw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5382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07" name="直接箭头连接符 2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5382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8tA6SO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6508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08" name="文本框 20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6508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bvRutf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7225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09" name="直接箭头连接符 2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7225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xq+LW&#10;AAAACAEAAA8AAAAAAAAAAQAgAAAAIgAAAGRycy9kb3ducmV2LnhtbFBLAQIUABQAAAAIAIdO4kA6&#10;gq6e6QEAAKcDAAAOAAAAAAAAAAEAIAAAACUBAABkcnMvZTJvRG9jLnhtbFBLBQYAAAAABgAGAFkB&#10;AACA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6611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10" name="圆角矩形 21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6611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AJ0LcJ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对擅自向水体排放禁止性污染物的处罚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188864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11" name="矩形标注 21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8864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LfHYaw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12" name="文本框 21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8147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O/joTo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7328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13" name="直接箭头连接符 21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7328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g0/P2AAAAAgBAAAPAAAAAAAAAAEAIAAAACIAAABkcnMvZG93bnJldi54bWxQSwECFAAUAAAA&#10;CACHTuJAymOCre4BAACnAwAADgAAAAAAAAABACAAAAAnAQAAZHJzL2Uyb0RvYy54bWxQSwUGAAAA&#10;AAYABgBZAQAAh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8044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14" name="矩形 21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8044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L8aR+D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7635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15" name="直接箭头连接符 2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7635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CTtzPD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8249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16" name="文本框 21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8249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dq5vnw4CAAAg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B2rm+f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8352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17" name="矩形标注 21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8352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cWIBE7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5xYgET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18" name="直接箭头连接符 2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7737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LjBcRn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8966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19" name="文本框 21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8966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KlEYPUQ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CpRGD1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7840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20" name="直接箭头连接符 2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7840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sZ&#10;+f/ZAAAACQEAAA8AAAAAAAAAAQAgAAAAIgAAAGRycy9kb3ducmV2LnhtbFBLAQIUABQAAAAIAIdO&#10;4kBL047d6QEAAKcDAAAOAAAAAAAAAAEAIAAAACg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9068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21" name="流程图: 决策 22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9068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Krfqnw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9273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22" name="矩形标注 22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9273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RLM09gAAAAIAQAADwAAAAAAAAABACAAAAAiAAAAZHJz&#10;L2Rvd25yZXYueG1sUEsBAhQAFAAAAAgAh07iQKwSzns9AgAAWQQAAA4AAAAAAAAAAQAgAAAAJwEA&#10;AGRycy9lMm9Eb2MueG1sUEsFBgAAAAAGAAYAWQEAANY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7942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23" name="直接箭头连接符 2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7942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H62n4u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9171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24" name="文本框 22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9171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CeY7U7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7430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25" name="直接箭头连接符 2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7430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t1H1nO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8454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26" name="文本框 22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8454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CVJVbP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8556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27" name="矩形标注 22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8556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MQ7ALYAAAACQEAAA8AAAAAAAAAAQAgAAAAIgAAAGRycy9k&#10;b3ducmV2LnhtbFBLAQIUABQAAAAIAIdO4kCrneqNOwIAAFgEAAAOAAAAAAAAAAEAIAAAACcBAABk&#10;cnMvZTJvRG9jLnhtbFBLBQYAAAAABgAGAFkBAADU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7532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28" name="直接箭头连接符 2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7532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fw&#10;BgDZAAAACQEAAA8AAAAAAAAAAQAgAAAAIgAAAGRycy9kb3ducmV2LnhtbFBLAQIUABQAAAAIAIdO&#10;4kArfUh16QEAAKcDAAAOAAAAAAAAAAEAIAAAACg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8659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29" name="文本框 22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8659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O8/qED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9376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30" name="直接箭头连接符 2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9376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BUVJT+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8761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31" name="圆角矩形 23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8761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&#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l4HotgAAAAJAQAADwAAAAAAAAABACAAAAAiAAAA&#10;ZHJzL2Rvd25yZXYueG1sUEsBAhQAFAAAAAgAh07iQLs33/4HAgAADAQAAA4AAAAAAAAAAQAgAAAA&#10;JwEAAGRycy9lMm9Eb2MueG1sUEsFBgAAAAAGAAYAWQEAAKA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对擅自在饮用水水源一级、二级保护区内违法建设、排污的处罚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《中华人民共和国水污染防治法》</w:t>
      </w:r>
      <w:r>
        <w:rPr>
          <w:rFonts w:hint="eastAsia" w:ascii="黑体" w:hAnsi="黑体" w:eastAsia="黑体" w:cs="黑体"/>
          <w:sz w:val="32"/>
          <w:szCs w:val="32"/>
          <w:lang w:eastAsia="zh-CN"/>
        </w:rPr>
        <w:t>、《山西省重点工业污染监督条例》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1014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32" name="矩形标注 23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1014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M7PTYAAAACQEAAA8AAAAAAAAAAQAgAAAAIgAAAGRy&#10;cy9kb3ducmV2LnhtbFBLAQIUABQAAAAIAIdO4kAHhKyRPgIAAFoEAAAOAAAAAAAAAAEAIAAAACcB&#10;AABkcnMvZTJvRG9jLnhtbFBLBQYAAAAABgAGAFkBAADX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33" name="文本框 23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0297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GwPhkE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9478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34" name="直接箭头连接符 23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9478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g0/P2AAAAAgBAAAPAAAAAAAAAAEAIAAAACIAAABkcnMvZG93bnJldi54bWxQSwECFAAUAAAA&#10;CACHTuJAc2A2OO4BAACnAwAADgAAAAAAAAABACAAAAAnAQAAZHJzL2Uyb0RvYy54bWxQSwUGAAAA&#10;AAYABgBZAQAAh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0195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35" name="矩形 23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0195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fFax2AAAAAkBAAAPAAAAAAAAAAEAIAAAACIAAABkcnMvZG93bnJldi54bWxQSwECFAAUAAAACACH&#10;TuJAviucL+sBAADfAwAADgAAAAAAAAABACAAAAAnAQAAZHJzL2Uyb0RvYy54bWxQSwUGAAAAAAYA&#10;BgBZAQAAh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9785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36" name="直接箭头连接符 2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9785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rbkbMe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0400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37" name="文本框 23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0400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R8B2AAAAAgBAAAPAAAAAAAAAAEA&#10;IAAAACIAAABkcnMvZG93bnJldi54bWxQSwECFAAUAAAACACHTuJA9UJI5A8CAAAgBAAADgAAAAAA&#10;AAABACAAAAAnAQAAZHJzL2Uyb0RvYy54bWxQSwUGAAAAAAYABgBZAQAAqA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0502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38" name="矩形标注 23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0502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q1mQdkAAAAJAQAADwAAAAAAAAABACAAAAAiAAAAZHJz&#10;L2Rvd25yZXYueG1sUEsBAhQAFAAAAAgAh07iQECQFwo8AgAAWQQAAA4AAAAAAAAAAQAgAAAAKAEA&#10;AGRycy9lMm9Eb2MueG1sUEsFBgAAAAAGAAYAWQEAANY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39" name="直接箭头连接符 2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9888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Kk+l/L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1116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40" name="文本框 24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1116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XO6VkP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we0NNkAAAAJAQAADwAAAAAAAAAB&#10;ACAAAAAiAAAAZHJzL2Rvd25yZXYueG1sUEsBAhQAFAAAAAgAh07iQPXO6VkPAgAAIAQAAA4AAAAA&#10;AAAAAQAgAAAAKAEAAGRycy9lMm9Eb2MueG1sUEsFBgAAAAAGAAYAWQEAAKk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9990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41" name="直接箭头连接符 2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9990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KF/5RD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1219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42" name="流程图: 决策 24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1219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EYKvZg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1424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43" name="矩形标注 24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1424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C9GxRA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0092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44" name="直接箭头连接符 2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0092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Xf2eUe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1321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45" name="文本框 24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1321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DL/Ror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9580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46" name="直接箭头连接符 2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9580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DFVq97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0604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47" name="文本框 24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0604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AwLv53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0707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48" name="矩形标注 24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0707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QOFpvj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9683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49" name="直接箭头连接符 2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9683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wdEjuO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0809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50" name="文本框 25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0809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g8Qcjv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1526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51" name="直接箭头连接符 2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1526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7+kigu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0912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52" name="圆角矩形 25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0912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LBkXPA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对未采取防燃、防尘措施，在人口集中地区存放煤炭、煤矸石、煤渣、煤灰、砂石、灰土等物料的处罚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3164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53" name="矩形标注 25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3164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Px+J/s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2448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54" name="文本框 25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2448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AovjYk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1628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55" name="直接箭头连接符 25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1628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CZzF31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2345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56" name="矩形 25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2345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fFax&#10;2AAAAAkBAAAPAAAAAAAAAAEAIAAAACIAAABkcnMvZG93bnJldi54bWxQSwECFAAUAAAACACHTuJA&#10;/H6ApOgBAADfAwAADgAAAAAAAAABACAAAAAnAQAAZHJzL2Uyb0RvYy54bWxQSwUGAAAAAAYABgBZ&#10;AQAAg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1936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57" name="直接箭头连接符 2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1936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EcVcPz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2550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58" name="文本框 25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2550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BVSYWm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2652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59" name="矩形标注 25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2652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GZzTE6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BRmc0x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60" name="直接箭头连接符 2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2038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LCAA/v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3267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61" name="文本框 26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3267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HYiziIQ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B2Is4i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2140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62" name="直接箭头连接符 2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2140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KCsy0e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3369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63" name="流程图: 决策 26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3369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G6TMQ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3574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64" name="矩形标注 26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3574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&#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0SzNPYAAAACAEAAA8AAAAAAAAAAQAgAAAAIgAAAGRy&#10;cy9kb3ducmV2LnhtbFBLAQIUABQAAAAIAIdO4kBm3GJQPgIAAFkEAAAOAAAAAAAAAAEAIAAAACcB&#10;AABkcnMvZTJvRG9jLnhtbFBLBQYAAAAABgAGAFkBAADX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2243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65" name="直接箭头连接符 2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2243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TAJ4uu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3472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66" name="文本框 26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3472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GQJEX7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1731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67" name="直接箭头连接符 2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1731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DUqUmQ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2755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68" name="文本框 26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2755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JRUz4b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2857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69" name="矩形标注 26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2857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3pjgDz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1833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70" name="直接箭头连接符 2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1833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hbEae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2960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71" name="文本框 27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2960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Ag/ae/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3676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72" name="直接箭头连接符 2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3676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Ga99UP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3062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73" name="圆角矩形 27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3062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Ce/n/L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对在当地人民政府规定的期限届满后继续燃用高污染燃料的处罚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5315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74" name="矩形标注 27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5315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M7PTYAAAACQEAAA8AAAAAAAAAAQAgAAAAIgAAAGRy&#10;cy9kb3ducmV2LnhtbFBLAQIUABQAAAAIAIdO4kBnAzbqPgIAAFoEAAAOAAAAAAAAAAEAIAAAACcB&#10;AABkcnMvZTJvRG9jLnhtbFBLBQYAAAAABgAGAFkBAADX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4598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75" name="文本框 27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4598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InDqvI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3779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76" name="直接箭头连接符 27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3779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AQmIo0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4496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77" name="矩形 27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4496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P1PW2v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4086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78" name="直接箭头连接符 2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4086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J64AsH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4700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79" name="文本框 27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4700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1qWi3Q4CAAAgBAAADgAAAGRycy9lMm9Eb2MueG1srVPN&#10;jtMwEL4j8Q6W72zS0nbb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DWpaLd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4803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80" name="矩形标注 28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4803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GX8azM6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Bl/Gsz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81" name="直接箭头连接符 2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4188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Csi3J7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5417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82" name="文本框 28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5417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Bdtivd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4291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83" name="直接箭头连接符 2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4291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DQgQ1H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5520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84" name="流程图: 决策 28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5520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Ju5UTw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5724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85" name="矩形标注 28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5724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AhqQAy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4393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86" name="直接箭头连接符 2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4393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DIojgQ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622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87" name="文本框 28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5622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Fk3Ydj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3881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88" name="直接箭头连接符 2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3881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APCsxu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4905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89" name="文本框 28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4905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Cpar8g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5008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90" name="矩形标注 29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5008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QvbGxj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3984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91" name="直接箭头连接符 2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3984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4h216e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110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92" name="文本框 29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5110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OgMO9z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5827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93" name="直接箭头连接符 2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5827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eraEw+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212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94" name="圆角矩形 29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5212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Q0L2Yg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对擅自在城市集中供热管网覆盖地区建燃煤锅炉的处罚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7465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95" name="矩形标注 29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7465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CG17AI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96" name="文本框 29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6748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KJXTw0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5929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97" name="直接箭头连接符 29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5929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YNPz9gAAAAIAQAADwAAAAAAAAABACAAAAAiAAAAZHJzL2Rvd25yZXYueG1sUEsBAhQAFAAAAAgA&#10;h07iQAyT+7TsAQAApwMAAA4AAAAAAAAAAQAgAAAAJw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6646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98" name="矩形 29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6646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OnoTnf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6236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99" name="直接箭头连接符 2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6236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grNzQe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6851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00" name="文本框 30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6851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GIZ3HQ0CAAAgBAAADgAAAGRycy9lMm9Eb2MueG1srVPN&#10;jtMwEL4j8Q6W72zSblva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EfAdgAAAAIAQAADwAAAAAAAAABACAA&#10;AAAiAAAAZHJzL2Rvd25yZXYueG1sUEsBAhQAFAAAAAgAh07iQBiGdx0NAgAAIAQAAA4AAAAAAAAA&#10;AQAgAAAAJwEAAGRycy9lMm9Eb2MueG1sUEsFBgAAAAAGAAYAWQEAAKY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6953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01" name="矩形标注 30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6953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Ohn0A6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BDoZ9A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6339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02" name="直接箭头连接符 3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6339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A/5t5j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7568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03" name="文本框 30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7568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DiUt24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6441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04" name="直接箭头连接符 3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6441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KcF5eb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7670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05" name="流程图: 决策 30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7670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&#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IYZzYAAAACgEAAA8AAAAAAAAAAQAgAAAAIgAAAGRy&#10;cy9kb3ducmV2LnhtbFBLAQIUABQAAAAIAIdO4kCvfZy2BQIAAPcDAAAOAAAAAAAAAAEAIAAAACcB&#10;AABkcnMvZTJvRG9jLnhtbFBLBQYAAAAABgAGAFkBAACe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7875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06" name="矩形标注 30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7875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BYpCRD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6544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07" name="直接箭头连接符 3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6544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83vM2e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772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08" name="文本框 30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7772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LNNNRj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6032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09" name="直接箭头连接符 3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6032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A7KVgP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7056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10" name="文本框 31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7056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B89A+7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7158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11" name="矩形标注 31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7158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xDsAtgAAAAJAQAADwAAAAAAAAABACAAAAAiAAAAZHJz&#10;L2Rvd25yZXYueG1sUEsBAhQAFAAAAAgAh07iQMVTje49AgAAWAQAAA4AAAAAAAAAAQAgAAAAJwEA&#10;AGRycy9lMm9Eb2MueG1sUEsFBgAAAAAGAAYAWQEAANY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6134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12" name="直接箭头连接符 3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6134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EFvcAr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260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13" name="文本框 31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7260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J8eYGP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7977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14" name="直接箭头连接符 3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7977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OmTInT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363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15" name="圆角矩形 31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7363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BM1Zxw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对未取得委托进行机动车船排气污染检测或在检测中弄虚作假的处罚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9616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16" name="矩形标注 31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9616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LRYRCs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8899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17" name="文本框 31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8899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B2zuWg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8080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18" name="直接箭头连接符 31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8080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g0/P2AAAAAgBAAAPAAAAAAAAAAEAIAAAACIAAABkcnMvZG93bnJldi54bWxQSwECFAAUAAAA&#10;CACHTuJA/xibq+4BAACnAwAADgAAAAAAAAABACAAAAAnAQAAZHJzL2Uyb0RvYy54bWxQSwUGAAAA&#10;AAYABgBZAQAAh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8796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19" name="矩形 31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8796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IibaYz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8387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20" name="直接箭头连接符 3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8387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Snh4TO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9001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21" name="文本框 32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9001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m2pQZg4CAAAgBAAADgAAAGRycy9lMm9Eb2MueG1srVPN&#10;jtMwEL4j8Q6W72zSblva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balBm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9104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22" name="矩形标注 32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9104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JsZJVT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8489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23" name="直接箭头连接符 3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8489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B4GUXP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9718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24" name="文本框 32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9718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U6KQSR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8592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25" name="直接箭头连接符 3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8592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sZ+f/ZAAAACQEAAA8AAAAAAAAAAQAgAAAAIgAAAGRycy9kb3ducmV2LnhtbFBLAQIUABQAAAAI&#10;AIdO4kC2+gMN7AEAAKcDAAAOAAAAAAAAAAEAIAAAACg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9820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26" name="流程图: 决策 32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9820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efpX+A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0025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27" name="矩形标注 32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0025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BikyJU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8694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28" name="直接箭头连接符 3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8694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Kta+5O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9923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29" name="文本框 32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9923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DKG8+3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8182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30" name="直接箭头连接符 3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8182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AE7r/e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9206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31" name="文本框 33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9206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Ce9sUb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9308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32" name="矩形标注 33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9308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MQ7ALYAAAACQEAAA8AAAAAAAAAAQAgAAAAIgAAAGRycy9k&#10;b3ducmV2LnhtbFBLAQIUABQAAAAIAIdO4kCYf8fiOwIAAFgEAAAOAAAAAAAAAAEAIAAAACcBAABk&#10;cnMvZTJvRG9jLnhtbFBLBQYAAAAABgAGAFkBAADU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8284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33" name="直接箭头连接符 3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8284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UJCW4e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9411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34" name="文本框 33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9411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N9K7e/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0128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35" name="直接箭头连接符 3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0128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hx&#10;q+LWAAAACAEAAA8AAAAAAAAAAQAgAAAAIgAAAGRycy9kb3ducmV2LnhtbFBLAQIUABQAAAAIAIdO&#10;4kD4bMSf7AEAAKcDAAAOAAAAAAAAAAEAIAAAACU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9513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36" name="圆角矩形 33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9513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5HfIkw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对城市饮食服务业的经营者未采取有效污染防治措施，致使排放的油烟对附近居民的居住环境造成污染的处罚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01766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37" name="矩形标注 33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1766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M7PTYAAAACQEAAA8AAAAAAAAAAQAgAAAAIgAAAGRy&#10;cy9kb3ducmV2LnhtbFBLAQIUABQAAAAIAIdO4kAxh1/tPgIAAFoEAAAOAAAAAAAAAAEAIAAAACcB&#10;AABkcnMvZTJvRG9jLnhtbFBLBQYAAAAABgAGAFkBAADX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1049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38" name="文本框 33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1049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GpoMhM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0230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39" name="直接箭头连接符 33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0230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Du531A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0947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40" name="矩形 34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0947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PiE5Vn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0537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41" name="直接箭头连接符 3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0537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KDUE4H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1152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42" name="文本框 34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1152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l846w4CAAAgBAAADgAAAGRycy9lMm9Eb2MueG1srVPN&#10;jtMwEL4j8Q6W72zSblva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AeXzjr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1254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43" name="矩形标注 34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1254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&#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CrWZB2QAAAAkBAAAPAAAAAAAAAAEAIAAAACIAAABk&#10;cnMvZG93bnJldi54bWxQSwECFAAUAAAACACHTuJAN8+Tbj4CAABZBAAADgAAAAAAAAABACAAAAAo&#10;AQAAZHJzL2Uyb0RvYy54bWxQSwUGAAAAAAYABgBZAQAA2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44" name="直接箭头连接符 3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0640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BcVmjA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1868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45" name="文本框 34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1868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B57xCx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0742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46" name="直接箭头连接符 3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0742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xP1Z6u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1971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47" name="流程图: 决策 34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1971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4hhnNgAAAAKAQAADwAAAAAAAAABACAAAAAiAAAAZHJz&#10;L2Rvd25yZXYueG1sUEsBAhQAFAAAAAgAh07iQH2k5RgEAgAA9wMAAA4AAAAAAAAAAQAgAAAAJwEA&#10;AGRycy9lMm9Eb2MueG1sUEsFBgAAAAAGAAYAWQEAAJ0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2176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48" name="矩形标注 34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2176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DuK8lj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0844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49" name="直接箭头连接符 3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0844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DAetUp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2073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50" name="文本框 35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2073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Xn1HI/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0332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51" name="直接箭头连接符 3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0332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7kLUE+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1356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52" name="文本框 35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1356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BcrP/e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1459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53" name="矩形标注 35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1459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Lim7lY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0435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54" name="直接箭头连接符 3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0435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BLAr1L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1561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55" name="文本框 35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1561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yi1GK/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2278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56" name="直接箭头连接符 3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2278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Iprnnj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1664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57" name="圆角矩形 35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1664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BpHDxF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对在人口集中地区和其他需要特殊保护的区域内焚烧禁止性物质的处罚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 《中华人民共和国大气污染防治法》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03916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58" name="矩形标注 35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3916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M7PTYAAAACQEAAA8AAAAAAAAAAQAgAAAAIgAAAGRy&#10;cy9kb3ducmV2LnhtbFBLAQIUABQAAAAIAIdO4kCCo2YJPgIAAFoEAAAOAAAAAAAAAAEAIAAAACcB&#10;AABkcnMvZTJvRG9jLnhtbFBLBQYAAAAABgAGAFkBAADX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3200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59" name="文本框 35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3200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D5UU1E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2380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60" name="直接箭头连接符 36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2380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D3WelJ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3097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61" name="矩形 36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3097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fFax&#10;2AAAAAkBAAAPAAAAAAAAAAEAIAAAACIAAABkcnMvZG93bnJldi54bWxQSwECFAAUAAAACACHTuJA&#10;+bU+lugBAADfAwAADgAAAAAAAAABACAAAAAnAQAAZHJzL2Uyb0RvYy54bWxQSwUGAAAAAAYABgBZ&#10;AQAAg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2688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62" name="直接箭头连接符 3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2688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KYDEQO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3302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63" name="文本框 36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3302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dsx+Q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3404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64" name="矩形标注 36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3404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DsCOV+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2790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65" name="直接箭头连接符 3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2790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J&#10;irrE1wAAAAgBAAAPAAAAAAAAAAEAIAAAACIAAABkcnMvZG93bnJldi54bWxQSwECFAAUAAAACACH&#10;TuJATamOK+wBAACnAwAADgAAAAAAAAABACAAAAAm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4019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66" name="文本框 36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4019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VXvfvx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2892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67" name="直接箭头连接符 3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2892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1QK/Ae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4121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68" name="流程图: 决策 36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4121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KVkdAg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4326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69" name="矩形标注 36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4326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DUHM90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2995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70" name="直接箭头连接符 3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2995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D/vTL4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4224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71" name="文本框 37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4224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N+2gdb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2483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72" name="直接箭头连接符 3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2483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ZxYD0u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3507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73" name="文本框 37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3507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DdZzkr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3609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74" name="矩形标注 37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3609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CInU/o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2585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75" name="直接箭头连接符 3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2585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fwBgDZAAAACQEAAA8AAAAAAAAAAQAgAAAAIgAAAGRycy9kb3ducmV2LnhtbFBLAQIUABQAAAAI&#10;AIdO4kADP0m57AEAAKcDAAAOAAAAAAAAAAEAIAAAACgBAABkcnMvZTJvRG9jLnhtbFBLBQYAAAAA&#10;BgAGAFkBAACG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3712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76" name="文本框 37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3712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JzbEd/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4428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77" name="直接箭头连接符 3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4428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JuUeJP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3814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78" name="圆角矩形 37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3814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CdIOHe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对违反城市扬尘规定的处罚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42624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79" name="矩形标注 37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2624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M7PTYAAAACQEAAA8AAAAAAAAAAQAgAAAAIgAAAGRy&#10;cy9kb3ducmV2LnhtbFBLAQIUABQAAAAIAIdO4kAHfH3PPgIAAFoEAAAOAAAAAAAAAAEAIAAAACcB&#10;AABkcnMvZTJvRG9jLnhtbFBLBQYAAAAABgAGAFkBAADX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1907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80" name="文本框 38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1907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zH9XjxECAAAg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1088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81" name="直接箭头连接符 38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1088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DrUpjJ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1804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82" name="矩形 38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1804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FW175v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1395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83" name="直接箭头连接符 3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1395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NYu1wO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2009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84" name="文本框 38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2009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VTKZKg4CAAAgBAAADgAAAGRycy9lMm9Eb2MueG1srVPN&#10;jtMwEL4j8Q6W72zSblva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BVMpkq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2112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85" name="矩形标注 38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2112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t9hxw6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CrfYcc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1497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86" name="直接箭头连接符 3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1497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MkJzoH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2726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87" name="文本框 38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2726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r+Yzjx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1600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88" name="直接箭头连接符 3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1600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AFbWlf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2828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89" name="流程图: 决策 38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2828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4hhnNgAAAAKAQAADwAAAAAAAAABACAAAAAiAAAAZHJz&#10;L2Rvd25yZXYueG1sUEsBAhQAFAAAAAgAh07iQLZkw1YEAgAA9wMAAA4AAAAAAAAAAQAgAAAAJwEA&#10;AGRycy9lMm9Eb2MueG1sUEsFBgAAAAAGAAYAWQEAAJ0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3033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90" name="矩形标注 39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3033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NXlv406AgAAWQ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1702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91" name="直接箭头连接符 3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1702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DjtkN4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2931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92" name="文本框 39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2931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DW1YHH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1190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93" name="直接箭头连接符 3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1190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ex1yUu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2214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94" name="文本框 39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2214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CZH/qP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2316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95" name="矩形标注 39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2316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fr87RT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1292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96" name="直接箭头连接符 3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1292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IefCRP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2419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97" name="文本框 39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2419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KHlYXn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3136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98" name="直接箭头连接符 3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3136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T82dxe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2521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99" name="圆角矩形 39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2521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blMsSw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对擅自转移固体废物的处罚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320038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00" name="矩形标注 40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320038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OOqNxY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319321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01" name="文本框 40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319321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CcZ0BM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318502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02" name="直接箭头连接符 40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318502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g0/P2AAAAAgBAAAPAAAAAAAAAAEAIAAAACIAAABkcnMvZG93bnJldi54bWxQSwECFAAUAAAA&#10;CACHTuJAzNaI+O4BAACnAwAADgAAAAAAAAABACAAAAAnAQAAZHJzL2Uyb0RvYy54bWxQSwUGAAAA&#10;AAYABgBZAQAAh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19219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03" name="矩形 40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319219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58&#10;VrHYAAAACQEAAA8AAAAAAAAAAQAgAAAAIgAAAGRycy9kb3ducmV2LnhtbFBLAQIUABQAAAAIAIdO&#10;4kCLRCe/6gEAAN8DAAAOAAAAAAAAAAEAIAAAACcBAABkcnMvZTJvRG9jLnhtbFBLBQYAAAAABgAG&#10;AFkBAACD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318809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04" name="直接箭头连接符 4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318809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CJYxqX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319424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05" name="文本框 40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319424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VB62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319526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06" name="矩形标注 40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319526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q1mQdkAAAAJAQAADwAAAAAAAAABACAAAAAiAAAAZHJzL2Rv&#10;d25yZXYueG1sUEsBAhQAFAAAAAgAh07iQBNHe5c5AgAAWQQAAA4AAAAAAAAAAQAgAAAAKAEAAGRy&#10;cy9lMm9Eb2MueG1sUEsFBgAAAAAGAAYAWQEAANM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318912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07" name="直接箭头连接符 4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318912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B2Ju+a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20140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08" name="文本框 40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320140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LC3GBMQ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CwtxgT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319014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09" name="直接箭头连接符 4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319014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vnR7TO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20243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10" name="流程图: 决策 41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320243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hC1bzw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320448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11" name="矩形标注 41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320448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NEszT2AAAAAgBAAAPAAAAAAAAAAEAIAAAACIAAABkcnMv&#10;ZG93bnJldi54bWxQSwECFAAUAAAACACHTuJAMo+TBDwCAABZBAAADgAAAAAAAAABACAAAAAnAQAA&#10;ZHJzL2Uyb0RvYy54bWxQSwUGAAAAAAYABgBZAQAA1Q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319116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12" name="直接箭头连接符 4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319116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xDJTSe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320345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13" name="文本框 41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320345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FNagdT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318604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14" name="直接箭头连接符 4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318604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bM4BN+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19628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15" name="文本框 41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319628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hJen2AAAAAgBAAAPAAAAAAAAAAEAIAAAACIAAABkcnMvZG93bnJldi54bWxQSwEC&#10;FAAUAAAACACHTuJA//AbKv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319731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16" name="矩形标注 41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319731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CTtuQc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318707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17" name="直接箭头连接符 4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318707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DiwKAj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319833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18" name="文本框 41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319833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Sm3ZAAAACQEAAA8AAAAAAAAAAQAgAAAAIgAAAGRycy9kb3ducmV2LnhtbFBLAQIUABQA&#10;AAAIAIdO4kDiu3fY7wEAAOwDAAAOAAAAAAAAAAEAIAAAACg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20550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19" name="直接箭头连接符 4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320550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8OK83u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319936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20" name="圆角矩形 42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319936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wB4eZw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对违反固体废物存贮规定的处罚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r>
        <w:rPr>
          <w:rFonts w:hint="eastAsia" w:ascii="黑体" w:hAnsi="黑体" w:eastAsia="黑体" w:cs="黑体"/>
          <w:sz w:val="32"/>
          <w:szCs w:val="32"/>
          <w:lang w:eastAsia="zh-CN"/>
        </w:rPr>
        <w:t>、《固体废物进口管理办法》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397452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21" name="矩形标注 42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397452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GZ1LNA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396736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22" name="文本框 42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396736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HX8/qc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395916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23" name="直接箭头连接符 42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395916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g0/P2AAAAAgBAAAPAAAAAAAAAAEAIAAAACIAAABkcnMvZG93bnJldi54bWxQSwECFAAUAAAA&#10;CACHTuJA3SluE+4BAACnAwAADgAAAAAAAAABACAAAAAnAQAAZHJzL2Uyb0RvYy54bWxQSwUGAAAA&#10;AAYABgBZAQAAh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96633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24" name="矩形 42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396633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FYmHnj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396224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25" name="直接箭头连接符 4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396224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CY9jnZAAAACQEAAA8AAAAAAAAAAQAgAAAAIgAAAGRycy9kb3ducmV2LnhtbFBLAQIUABQAAAAI&#10;AIdO4kAzpyBO7AEAAKcDAAAOAAAAAAAAAAEAIAAAACgBAABkcnMvZTJvRG9jLnhtbFBLBQYAAAAA&#10;BgAGAFkBAACG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396838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26" name="文本框 42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396838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7LEwAg4CAAAg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DssTAC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396940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27" name="矩形标注 42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396940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ClwfYA7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KXB9gD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396326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28" name="直接箭头连接符 4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396326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Cvi52n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97555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29" name="文本框 42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397555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DNbP2gQ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AzWz9o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396428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30" name="直接箭头连接符 4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396428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gbOcne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97657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31" name="流程图: 决策 43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397657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YZzYAAAACgEAAA8AAAAAAAAAAQAgAAAAIgAAAGRycy9k&#10;b3ducmV2LnhtbFBLAQIUABQAAAAIAIdO4kBtwWeYAgIAAPcDAAAOAAAAAAAAAAEAIAAAACcBAABk&#10;cnMvZTJvRG9jLnhtbFBLBQYAAAAABgAGAFkBAACb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397862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32" name="矩形标注 43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397862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RLM09gAAAAIAQAADwAAAAAAAAABACAAAAAiAAAAZHJz&#10;L2Rvd25yZXYueG1sUEsBAhQAFAAAAAgAh07iQFfoRRE9AgAAWQQAAA4AAAAAAAAAAQAgAAAAJwEA&#10;AGRycy9lMm9Eb2MueG1sUEsFBgAAAAAGAAYAWQEAANY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396531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33" name="直接箭头连接符 4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396531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DVzbWi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397760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34" name="文本框 43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397760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KvX9CP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396019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35" name="直接箭头连接符 4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396019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fTHn3O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97043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36" name="文本框 43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397043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CpBkze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397145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37" name="矩形标注 43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397145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EOwC2AAAAAkBAAAPAAAAAAAAAAEAIAAAACIAAABkcnMv&#10;ZG93bnJldi54bWxQSwECFAAUAAAACACHTuJAupQwtjwCAABYBAAADgAAAAAAAAABACAAAAAnAQAA&#10;ZHJzL2Uyb0RvYy54bWxQSwUGAAAAAAYABgBZAQAA1Q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396121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38" name="直接箭头连接符 4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396121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OEdWjX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397248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39" name="文本框 43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397248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GNwsS3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97964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40" name="直接箭头连接符 4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397964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6Vwo1+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397350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41" name="圆角矩形 44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397350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BNdeqx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对尾矿、矸石、废石等矿业未按规定进行封场的处罚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474867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42" name="矩形标注 44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474867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&#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M7PTYAAAACQEAAA8AAAAAAAAAAQAgAAAAIgAAAGRy&#10;cy9kb3ducmV2LnhtbFBLAQIUABQAAAAIAIdO4kCoE3FBPgIAAFoEAAAOAAAAAAAAAAEAIAAAACcB&#10;AABkcnMvZTJvRG9jLnhtbFBLBQYAAAAABgAGAFkBAADX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474150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43" name="文本框 44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474150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CHAn+U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473331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44" name="直接箭头连接符 44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473331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CfeVeg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474048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45" name="矩形 44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474048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nxWsdgAAAAJAQAADwAAAAAAAAABACAAAAAiAAAAZHJzL2Rvd25yZXYueG1sUEsBAhQAFAAAAAgA&#10;h07iQKC9o/TsAQAA3wMAAA4AAAAAAAAAAQAgAAAAJwEAAGRycy9lMm9Eb2MueG1sUEsFBgAAAAAG&#10;AAYAWQEAAIU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473638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46" name="直接箭头连接符 4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473638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QaB6qe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474252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47" name="文本框 44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474252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uI1RQA4CAAAgBAAADgAAAGRycy9lMm9Eb2MueG1srVPN&#10;jtMwEL4j8Q6W72zS0nbb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4jVFA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474355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48" name="矩形标注 44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474355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&#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KtZkHZAAAACQEAAA8AAAAAAAAAAQAgAAAAIgAAAGRy&#10;cy9kb3ducmV2LnhtbFBLAQIUABQAAAAIAIdO4kClyJa3PQIAAFkEAAAOAAAAAAAAAAEAIAAAACgB&#10;AABkcnMvZTJvRG9jLnhtbFBLBQYAAAAABgAGAFkBAADX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473740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49" name="直接箭头连接符 4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473740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EUn9mr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474969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50" name="文本框 45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474969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CQ6rTUQ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AkOq01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473843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51" name="直接箭头连接符 4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473843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Gsf91D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475072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52" name="流程图: 决策 45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475072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VvQiYQ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475276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53" name="矩形标注 45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475276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BG4Z8q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473945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54" name="直接箭头连接符 4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473945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l52MEe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475174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55" name="文本框 45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475174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vrBf5/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473433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56" name="直接箭头连接符 4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473433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Dza9O+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74457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57" name="文本框 45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474457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Lxh5xr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474560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58" name="矩形标注 45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474560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FHos4U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473536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59" name="直接箭头连接符 4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473536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AuxMfj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474662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60" name="文本框 46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474662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Sm3ZAAAACQEAAA8AAAAAAAAAAQAgAAAAIgAAAGRycy9kb3ducmV2LnhtbFBLAQIUABQA&#10;AAAIAIdO4kBFXbP77wEAAOwDAAAOAAAAAAAAAAEAIAAAACg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75379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61" name="直接箭头连接符 4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475379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KPOPO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474764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62" name="圆角矩形 46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474764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5de+Ug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对违反危险废物污染环境防治有关规定的处罚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784524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63" name="矩形标注 46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784524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C3Maoc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783808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64" name="文本框 46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783808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JAw0hQ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782988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65" name="直接箭头连接符 46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782988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COhrFL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783705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66" name="矩形 46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783705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BVC2Tz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783296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67" name="直接箭头连接符 4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783296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UF+cQu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783910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68" name="文本框 46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783910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z1baOw4CAAAg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DPVto7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784012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69" name="矩形标注 46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784012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q1mQdkAAAAJAQAADwAAAAAAAAABACAAAAAiAAAAZHJzL2Rv&#10;d25yZXYueG1sUEsBAhQAFAAAAAgAh07iQJ//kKA5AgAAWQQAAA4AAAAAAAAAAQAgAAAAKAEAAGRy&#10;cy9lMm9Eb2MueG1sUEsFBgAAAAAGAAYAWQEAANM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783398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70" name="直接箭头连接符 4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783398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HrgEbv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784627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71" name="文本框 47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784627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KfWik4R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p9aKTh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783500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72" name="直接箭头连接符 4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783500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OJLIJH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784729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73" name="流程图: 决策 47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784729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4hhnNgAAAAKAQAADwAAAAAAAAABACAAAAAiAAAAZHJz&#10;L2Rvd25yZXYueG1sUEsBAhQAFAAAAAgAh07iQL8YHjYEAgAA9wMAAA4AAAAAAAAAAQAgAAAAJwEA&#10;AGRycy9lMm9Eb2MueG1sUEsFBgAAAAAGAAYAWQEAAJ0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784934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74" name="矩形标注 47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784934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RLM09gAAAAIAQAADwAAAAAAAAABACAAAAAiAAAAZHJz&#10;L2Rvd25yZXYueG1sUEsBAhQAFAAAAAgAh07iQJ0m6To9AgAAWQQAAA4AAAAAAAAAAQAgAAAAJwEA&#10;AGRycy9lMm9Eb2MueG1sUEsFBgAAAAAGAAYAWQEAANY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783603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75" name="直接箭头连接符 4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783603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Bt529gAAAAIAQAADwAAAAAAAAABACAAAAAiAAAAZHJzL2Rvd25yZXYueG1sUEsBAhQAFAAAAAgA&#10;h07iQIZiavrsAQAApwMAAA4AAAAAAAAAAQAgAAAAJw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784832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76" name="文本框 47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784832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OhGCBP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783091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77" name="直接箭头连接符 4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783091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Hslb0O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784115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78" name="文本框 47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784115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Bgb1uv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784217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79" name="矩形标注 47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784217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M+ROjQ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783193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80" name="直接箭头连接符 4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783193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5Ki/vO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784320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81" name="文本框 48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784320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Hhjw13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785036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82" name="直接箭头连接符 4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785036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HwDjpb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784422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83" name="圆角矩形 48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784422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FqRzxw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对危险废物产生者不处置其产生的危险废物又不承担的处置费用的处罚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r>
        <w:rPr>
          <w:rFonts w:hint="eastAsia" w:ascii="黑体" w:hAnsi="黑体" w:eastAsia="黑体" w:cs="黑体"/>
          <w:sz w:val="32"/>
          <w:szCs w:val="32"/>
          <w:lang w:eastAsia="zh-CN"/>
        </w:rPr>
        <w:t>、《废弃危险化学品污染环境防治办法》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6094182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84" name="矩形标注 48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6094182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M7PTYAAAACQEAAA8AAAAAAAAAAQAgAAAAIgAAAGRy&#10;cy9kb3ducmV2LnhtbFBLAQIUABQAAAAIAIdO4kB12Lq4PgIAAFoEAAAOAAAAAAAAAAEAIAAAACcB&#10;AABkcnMvZTJvRG9jLnhtbFBLBQYAAAAABgAGAFkBAADX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6093465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85" name="文本框 48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6093465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GqtPiQ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6092646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86" name="直接箭头连接符 48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6092646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g0/P2AAAAAgBAAAPAAAAAAAAAAEAIAAAACIAAABkcnMvZG93bnJldi54bWxQSwECFAAUAAAA&#10;CACHTuJACibx4e4BAACnAwAADgAAAAAAAAABACAAAAAnAQAAZHJzL2Uyb0RvYy54bWxQSwUGAAAA&#10;AAYABgBZAQAAh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6093363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87" name="矩形 48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6093363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58&#10;VrHYAAAACQEAAA8AAAAAAAAAAQAgAAAAIgAAAGRycy9kb3ducmV2LnhtbFBLAQIUABQAAAAIAIdO&#10;4kANjKk26gEAAN8DAAAOAAAAAAAAAAEAIAAAACcBAABkcnMvZTJvRG9jLnhtbFBLBQYAAAAABgAG&#10;AFkBAACD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6092953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88" name="直接箭头连接符 4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6092953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IQGeRT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6093568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89" name="文本框 48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6093568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Ncs2Cw4CAAAg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A1yzYL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6093670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90" name="矩形标注 49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6093670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CeBuBZ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6093056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91" name="直接箭头连接符 4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6093056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GbrYDv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6094284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92" name="文本框 49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6094284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xCb7EQ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CMQm+x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6093158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93" name="直接箭头连接符 4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6093158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kBREe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6094387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94" name="流程图: 决策 49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6094387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YZjZSA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6094592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95" name="矩形标注 49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6094592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DaU4tY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6093260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96" name="直接箭头连接符 4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6093260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AsIqUO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6094489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97" name="文本框 49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6094489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NV4eLX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6092748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98" name="直接箭头连接符 4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6092748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DKkL6G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6093772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99" name="文本框 49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6093772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AlJaZN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6093875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00" name="矩形标注 50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6093875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FXMOZj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6092851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01" name="直接箭头连接符 5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6092851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33FLde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6093977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02" name="文本框 50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6093977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YJXxmP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6094694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03" name="直接箭头连接符 5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6094694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Efael/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6094080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04" name="圆角矩形 50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6094080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N/xd6Q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对从事畜禽规模养殖未规定收集、贮存、处置畜禽粪便，造成环境污染的处罚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r>
        <w:rPr>
          <w:rFonts w:hint="eastAsia" w:ascii="黑体" w:hAnsi="黑体" w:eastAsia="黑体" w:cs="黑体"/>
          <w:sz w:val="32"/>
          <w:szCs w:val="32"/>
          <w:lang w:eastAsia="zh-CN"/>
        </w:rPr>
        <w:t>、 《畜禽规模养殖污染防治条例》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6403840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05" name="矩形标注 50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6403840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NWpxGo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6403123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06" name="文本框 50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6403123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ARAwY4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6402304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07" name="直接箭头连接符 50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6402304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Ax/wUo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6403020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08" name="矩形 50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6403020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GCW69v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6402611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09" name="直接箭头连接符 5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6402611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v9+N3e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6403225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10" name="文本框 51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6403225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DJcjNx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6403328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11" name="矩形标注 51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6403328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LhbFCo6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C4WxQq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6402713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12" name="直接箭头连接符 5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6402713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MWZpdj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6403942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13" name="文本框 51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6403942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M6aZ1B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6402816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14" name="直接箭头连接符 5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6402816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G1l96b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6404044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15" name="流程图: 决策 51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6404044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IYZzYAAAACgEAAA8AAAAAAAAAAQAgAAAAIgAAAGRy&#10;cy9kb3ducmV2LnhtbFBLAQIUABQAAAAIAIdO4kDoCxGxBQIAAPcDAAAOAAAAAAAAAAEAIAAAACcB&#10;AABkcnMvZTJvRG9jLnhtbFBLBQYAAAAABgAGAFkBAACe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6404249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16" name="矩形标注 51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6404249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CjXq8p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6402918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17" name="直接箭头连接符 5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6402918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ORveme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6404147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18" name="文本框 51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6404147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PwIsdf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6402406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19" name="直接箭头连接符 5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6402406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DxSUpP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6403430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20" name="文本框 52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6403430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NmkrJv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6403532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21" name="矩形标注 52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6403532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xDsAtgAAAAJAQAADwAAAAAAAAABACAAAAAiAAAAZHJz&#10;L2Rvd25yZXYueG1sUEsBAhQAFAAAAAgAh07iQIsKh9c9AgAAWAQAAA4AAAAAAAAAAQAgAAAAJwEA&#10;AGRycy9lMm9Eb2MueG1sUEsFBgAAAAAGAAYAWQEAANY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6402508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22" name="直接箭头连接符 5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6402508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ViWctO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6403635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23" name="文本框 52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6403635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4V43bf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6404352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24" name="直接箭头连接符 5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6404352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P7Zzsr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6403737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25" name="圆角矩形 52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6403737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hRs1Hg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对违反危险废物经营许可管理有关规定的处罚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《危险废物经营许可证管理办法》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6713497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26" name="矩形标注 52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6713497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TOz02AAAAAkBAAAPAAAAAAAAAAEAIAAAACIAAABkcnMv&#10;ZG93bnJldi54bWxQSwECFAAUAAAACACHTuJAZeoJVzwCAABaBAAADgAAAAAAAAABACAAAAAnAQAA&#10;ZHJzL2Uyb0RvYy54bWxQSwUGAAAAAAYABgBZAQAA1Q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6712780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27" name="文本框 52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6712780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Ies5vU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6711961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28" name="直接箭头连接符 52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6711961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DoUncV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6712678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29" name="矩形 52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6712678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GGnMBT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6712268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30" name="直接箭头连接符 5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6712268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gBhqDO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6712883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31" name="文本框 53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6712883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BKnhQK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6712985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32" name="矩形标注 53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6712985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3TzCPz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6712371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33" name="直接箭头连接符 5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6712371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DUZkMz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6713600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34" name="文本框 53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6713600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glbUJR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6712473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35" name="直接箭头连接符 5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6712473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HyaEU3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6713702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36" name="流程图: 决策 53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6713702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Poza/w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6713907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37" name="矩形标注 53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6713907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CZaak+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6712576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38" name="直接箭头连接符 5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6712576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4LaspO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6713804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39" name="文本框 53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6713804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L7J6oD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6712064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40" name="直接箭头连接符 5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6712064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Do995G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6713088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41" name="文本框 54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6713088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MzDB1/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6713190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42" name="矩形标注 54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6713190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MQ7ALYAAAACQEAAA8AAAAAAAAAAQAgAAAAIgAAAGRycy9k&#10;b3ducmV2LnhtbFBLAQIUABQAAAAIAIdO4kBohm3eOwIAAFgEAAAOAAAAAAAAAAEAIAAAACcBAABk&#10;cnMvZTJvRG9jLnhtbFBLBQYAAAAABgAGAFkBAADU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6712166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43" name="直接箭头连接符 5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6712166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LyJ93n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6713292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44" name="文本框 54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6713292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jX8vq/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6714009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45" name="直接箭头连接符 5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6714009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hx&#10;q+LWAAAACAEAAA8AAAAAAAAAAQAgAAAAIgAAAGRycy9kb3ducmV2LnhtbFBLAQIUABQAAAAIAIdO&#10;4kAUdaUH7AEAAKcDAAAOAAAAAAAAAAEAIAAAACU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6713395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46" name="圆角矩形 54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6713395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EjX93A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对未按规定处置医疗废物的处罚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《医疗废物管理行政处罚办法（试行）》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7023155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47" name="矩形标注 54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7023155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J4Qgj0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7022438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48" name="文本框 54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7022438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J6crtxECAAAg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7021619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49" name="直接箭头连接符 54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7021619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g0/P2AAAAAgBAAAPAAAAAAAAAAEAIAAAACIAAABkcnMvZG93bnJldi54bWxQSwECFAAUAAAA&#10;CACHTuJAAv4c2O4BAACnAwAADgAAAAAAAAABACAAAAAnAQAAZHJzL2Uyb0RvYy54bWxQSwUGAAAA&#10;AAYABgBZAQAAh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022336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50" name="矩形 55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7022336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Eputw3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7021926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51" name="直接箭头连接符 5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7021926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arQBwe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7022540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52" name="文本框 55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7022540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DPq3yH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7022643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53" name="矩形标注 55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7022643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&#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CrWZB2QAAAAkBAAAPAAAAAAAAAAEAIAAAACIAAABk&#10;cnMvZG93bnJldi54bWxQSwECFAAUAAAACACHTuJAzDUYBD4CAABZBAAADgAAAAAAAAABACAAAAAo&#10;AQAAZHJzL2Uyb0RvYy54bWxQSwUGAAAAAAYABgBZAQAA2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7022028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54" name="直接箭头连接符 5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7022028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CWNnqA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023257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55" name="文本框 55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7023257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DWarVn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7022131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56" name="直接箭头连接符 5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7022131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Dp1Lqu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023360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57" name="流程图: 决策 55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7023360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OtJoHw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7023564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58" name="矩形标注 55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7023564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AV0UIJ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7022233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59" name="直接箭头连接符 5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7022233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AKGsdp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023462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60" name="文本框 56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7023462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mOToVv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7021721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61" name="直接箭头连接符 5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7021721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D5CDit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7022745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62" name="文本框 56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7022745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Jo1UKv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7022848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63" name="矩形标注 56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7022848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Pb/5G8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7021824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64" name="直接箭头连接符 5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7021824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AWKQ+z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022950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65" name="文本框 56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7022950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DLTpXv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7023667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66" name="直接箭头连接符 5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7023667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nSFyxu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023052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67" name="圆角矩形 56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7023052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oNKVKw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对造成环境噪声污染的处罚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《中华人民共和国环境噪声污染防治法》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7332812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68" name="矩形标注 56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7332812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TOz02AAAAAkBAAAPAAAAAAAAAAEAIAAAACIAAABkcnMv&#10;ZG93bnJldi54bWxQSwECFAAUAAAACACHTuJAUxErdTwCAABaBAAADgAAAAAAAAABACAAAAAnAQAA&#10;ZHJzL2Uyb0RvYy54bWxQSwUGAAAAAAYABgBZAQAA1Q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7332096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69" name="文本框 56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7332096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pEsMzBECAAAg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7331276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70" name="直接箭头连接符 57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7331276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YNPz9gAAAAIAQAADwAAAAAAAAABACAAAAAiAAAAZHJzL2Rvd25yZXYueG1sUEsBAhQAFAAAAAgA&#10;h07iQD05+wnsAQAApwMAAA4AAAAAAAAAAQAgAAAAJw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331993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71" name="矩形 57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7331993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fFax&#10;2AAAAAkBAAAPAAAAAAAAAAEAIAAAACIAAABkcnMvZG93bnJldi54bWxQSwECFAAUAAAACACHTuJA&#10;S19swugBAADfAwAADgAAAAAAAAABACAAAAAnAQAAZHJzL2Uyb0RvYy54bWxQSwUGAAAAAAYABgBZ&#10;AQAAg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7331584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72" name="直接箭头连接符 5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7331584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OPg1gD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7332198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73" name="文本框 57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7332198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BMR1v8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7332300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74" name="矩形标注 57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7332300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fybhQ7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F/JuFD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7331686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75" name="直接箭头连接符 5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7331686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J&#10;irrE1wAAAAgBAAAPAAAAAAAAAAEAIAAAACIAAABkcnMvZG93bnJldi54bWxQSwECFAAUAAAACACH&#10;TuJAh8mca+wBAACnAwAADgAAAAAAAAABACAAAAAm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332915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76" name="文本框 57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7332915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SPm9MR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hI+b0x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7331788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77" name="直接箭头连接符 5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7331788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B9irUH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333017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78" name="流程图: 决策 57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7333017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bi+QBQ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7333222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79" name="矩形标注 57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7333222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Av5kQe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7331891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80" name="直接箭头连接符 5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7331891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DlA0kt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333120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81" name="文本框 58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7333120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KXamPD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7331379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82" name="直接箭头连接符 5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7331379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fah4B+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7332403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83" name="文本框 58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7332403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KcLIA3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7332505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84" name="矩形标注 58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7332505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K6fuM0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7331481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85" name="直接箭头连接符 5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7331481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fwBgDZAAAACQEAAA8AAAAAAAAAAQAgAAAAIgAAAGRycy9kb3ducmV2LnhtbFBLAQIUABQAAAAI&#10;AIdO4kAZgTJs7AEAAKcDAAAOAAAAAAAAAAEAIAAAACgBAABkcnMvZTJvRG9jLnhtbFBLBQYAAAAA&#10;BgAGAFkBAACG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332608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86" name="文本框 58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7332608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5rcI+f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7333324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87" name="直接箭头连接符 5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7333324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IEqA0b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332710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88" name="圆角矩形 58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7332710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AVeu3S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对建筑施工单位违反建筑施工噪声规定的处罚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《中华人民共和国环境噪声污染防治法》</w:t>
      </w:r>
      <w:r>
        <w:rPr>
          <w:rFonts w:hint="eastAsia" w:ascii="黑体" w:hAnsi="黑体" w:eastAsia="黑体" w:cs="黑体"/>
          <w:sz w:val="32"/>
          <w:szCs w:val="32"/>
          <w:lang w:eastAsia="zh-CN"/>
        </w:rPr>
        <w:t>、《山西省减少污染物排放条例》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7642470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89" name="矩形标注 58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7642470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BWn8Z0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7641753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90" name="文本框 59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7641753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B2LE+M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7640934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91" name="直接箭头连接符 59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7640934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AhMoqJ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641651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92" name="矩形 59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7641651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Odfvc/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7641241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93" name="直接箭头连接符 5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7641241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P/rp4D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7641856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94" name="文本框 59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7641856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Ext1G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7641958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95" name="矩形标注 59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7641958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UIcMdj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7641344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96" name="直接箭头连接符 5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7641344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ANp3MH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642572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97" name="文本框 59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7642572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H4Sd+MR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fhJ34x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7641446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98" name="直接箭头连接符 5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7641446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yztIF+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642675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99" name="流程图: 决策 59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7642675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4hhnNgAAAAKAQAADwAAAAAAAAABACAAAAAiAAAAZHJz&#10;L2Rvd25yZXYueG1sUEsBAhQAFAAAAAgAh07iQPESTlEEAgAA9wMAAA4AAAAAAAAAAQAgAAAAJwEA&#10;AGRycy9lMm9Eb2MueG1sUEsFBgAAAAAGAAYAWQEAAJ0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7642880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00" name="矩形标注 60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7642880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Lj7WC46AgAAWQ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7641548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01" name="直接箭头连接符 6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7641548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CdiiEc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642777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02" name="文本框 60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7642777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OUyu6P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7641036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03" name="直接箭头连接符 6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7641036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AFIRA2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7642060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04" name="文本框 60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7642060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BJmCFd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7642163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05" name="矩形标注 60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7642163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HKYlHj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7641139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06" name="直接箭头连接符 6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7641139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aNrd+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642265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07" name="文本框 60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7642265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cWK6q/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7642982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08" name="直接箭头连接符 6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7642982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MfH/oe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642368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09" name="圆角矩形 60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7642368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4rYcdg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对违反放射性同位素与射线装置许可证规定的处罚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r>
        <w:rPr>
          <w:rFonts w:hint="eastAsia" w:ascii="黑体" w:hAnsi="黑体" w:eastAsia="黑体" w:cs="黑体"/>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7952128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10" name="矩形标注 61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7952128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TOz02AAAAAkBAAAPAAAAAAAAAAEAIAAAACIAAABkcnMv&#10;ZG93bnJldi54bWxQSwECFAAUAAAACACHTuJAk8YjizwCAABaBAAADgAAAAAAAAABACAAAAAnAQAA&#10;ZHJzL2Uyb0RvYy54bWxQSwUGAAAAAAYABgBZAQAA1Q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7951411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11" name="文本框 61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7951411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FHsGmc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7950592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12" name="直接箭头连接符 61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7950592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DBENOS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951308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13" name="矩形 61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7951308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Cyv78j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7950899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14" name="直接箭头连接符 6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7950899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L56dz+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7951513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15" name="文本框 61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7951513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R8B2AAAAAgBAAAPAAAAAAAAAAEA&#10;IAAAACIAAABkcnMvZG93bnJldi54bWxQSwECFAAUAAAACACHTuJAyKHUwg8CAAAgBAAADgAAAAAA&#10;AAABACAAAAAnAQAAZHJzL2Uyb0RvYy54bWxQSwUGAAAAAAYABgBZAQAAqA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7951616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16" name="矩形标注 61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7951616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q1mQdkAAAAJAQAADwAAAAAAAAABACAAAAAiAAAAZHJzL2Rv&#10;d25yZXYueG1sUEsBAhQAFAAAAAgAh07iQJaYYFE5AgAAWQQAAA4AAAAAAAAAAQAgAAAAKAEAAGRy&#10;cy9lMm9Eb2MueG1sUEsFBgAAAAAGAAYAWQEAANM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7951001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17" name="直接箭头连接符 6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7951001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HvgtPD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952230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18" name="文本框 61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7952230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MZC0mcQ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DGQtJn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7951104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19" name="直接箭头连接符 6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7951104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s7IgJu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7952332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20" name="流程图: 决策 62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7952332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4pGloA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7952537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21" name="矩形标注 62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7952537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RLM09gAAAAIAQAADwAAAAAAAAABACAAAAAiAAAAZHJz&#10;L2Rvd25yZXYueG1sUEsBAhQAFAAAAAgAh07iQILMXjk9AgAAWQQAAA4AAAAAAAAAAQAgAAAAJwEA&#10;AGRycy9lMm9Eb2MueG1sUEsFBgAAAAAGAAYAWQEAANY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7951206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22" name="直接箭头连接符 6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7951206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AU3vbd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952435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23" name="文本框 62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7952435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GT5fVb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7950694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24" name="直接箭头连接符 6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7950694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C8IqSj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7951718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25" name="文本框 62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7951718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hJen2AAAAAgBAAAPAAAAAAAAAAEAIAAAACIAAABkcnMvZG93bnJldi54bWxQSwEC&#10;FAAUAAAACACHTuJAyFPnqP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7951820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26" name="矩形标注 62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7951820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QYpvEj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7950796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27" name="直接箭头连接符 6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7950796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6FyNnO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951923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28" name="文本框 62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7951923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1RiLWv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7952640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29" name="直接箭头连接符 6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7952640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xq+LW&#10;AAAACAEAAA8AAAAAAAAAAQAgAAAAIgAAAGRycy9kb3ducmV2LnhtbFBLAQIUABQAAAAIAIdO4kAg&#10;DhlK6QEAAKcDAAAOAAAAAAAAAAEAIAAAACUBAABkcnMvZTJvRG9jLnhtbFBLBQYAAAAABgAGAFkB&#10;AACA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7952025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30" name="圆角矩形 63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7952025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CHpIZC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对未建立放射性废物管理制度的处罚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《中华人民共和国放射性污染防治法》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8261785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31" name="矩形标注 63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8261785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TOz02AAAAAkBAAAPAAAAAAAAAAEAIAAAACIAAABkcnMv&#10;ZG93bnJldi54bWxQSwECFAAUAAAACACHTuJAFhk4TTwCAABaBAAADgAAAAAAAAABACAAAAAnAQAA&#10;ZHJzL2Uyb0RvYy54bWxQSwUGAAAAAAYABgBZAQAA1Q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8261068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32" name="文本框 63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8261068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Awk00xECAAAg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8260249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33" name="直接箭头连接符 63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8260249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DQ7zV5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8260966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34" name="矩形 63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8260966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58&#10;VrHYAAAACQEAAA8AAAAAAAAAAQAgAAAAIgAAAGRycy9kb3ducmV2LnhtbFBLAQIUABQAAAAIAIdO&#10;4kDxzdYP6gEAAN8DAAAOAAAAAAAAAAEAIAAAACcBAABkcnMvZTJvRG9jLnhtbFBLBQYAAAAABgAG&#10;AFkBAACD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8260556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35" name="直接箭头连接符 6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8260556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PmF7JO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8261171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36" name="文本框 63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8261171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aRPp2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8261273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37" name="矩形标注 63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8261273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Csr2ZG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8260659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38" name="直接箭头连接符 6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8260659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KJNxs3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8261888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39" name="文本框 63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8261888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Ra71HB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8260761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40" name="直接箭头连接符 6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8260761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qgy0L+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8261990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41" name="流程图: 决策 64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8261990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YZzYAAAACgEAAA8AAAAAAAAAAQAgAAAAIgAAAGRycy9k&#10;b3ducmV2LnhtbFBLAQIUABQAAAAIAIdO4kDmzxdAAgIAAPcDAAAOAAAAAAAAAAEAIAAAACcBAABk&#10;cnMvZTJvRG9jLnhtbFBLBQYAAAAABgAGAFkBAACb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8262195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42" name="矩形标注 64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8262195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RLM09gAAAAIAQAADwAAAAAAAAABACAAAAAiAAAAZHJz&#10;L2Rvd25yZXYueG1sUEsBAhQAFAAAAAgAh07iQMyVVAA9AgAAWQQAAA4AAAAAAAAAAQAgAAAAJwEA&#10;AGRycy9lMm9Eb2MueG1sUEsFBgAAAAAGAAYAWQEAANY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8260864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43" name="直接箭头连接符 6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8260864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D+cp0Q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8262092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44" name="文本框 64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8262092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AjYZZD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8260352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45" name="直接箭头连接符 6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8260352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WYY9sAAAAJAQAADwAAAAAAAAABACAAAAAiAAAAZHJzL2Rvd25yZXYueG1sUEsBAhQAFAAA&#10;AAgAh07iQFaOz27sAQAApwMAAA4AAAAAAAAAAQAgAAAAKgEAAGRycy9lMm9Eb2MueG1sUEsFBgAA&#10;AAAGAAYAWQEAAIg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8261376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46" name="文本框 64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8261376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AKCd1t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8261478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47" name="矩形标注 64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8261478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EOwC2AAAAAkBAAAPAAAAAAAAAAEAIAAAACIAAABkcnMv&#10;ZG93bnJldi54bWxQSwECFAAUAAAACACHTuJAYVNGpjwCAABYBAAADgAAAAAAAAABACAAAAAnAQAA&#10;ZHJzL2Uyb0RvYy54bWxQSwUGAAAAAAYABgBZAQAA1Q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8260454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48" name="直接箭头连接符 6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8260454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yqJyh+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8261580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49" name="文本框 64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8261580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MB/IJ7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8262297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50" name="直接箭头连接符 6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8262297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5Jpzve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8261683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51" name="圆角矩形 65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8261683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AKz3KU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对违反放射性规定代处置代治理的处罚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《中华人民共和国放射性污染防治法》</w:t>
      </w:r>
      <w:r>
        <w:rPr>
          <w:rFonts w:hint="eastAsia" w:ascii="黑体" w:hAnsi="黑体" w:eastAsia="黑体" w:cs="黑体"/>
          <w:sz w:val="32"/>
          <w:szCs w:val="32"/>
          <w:lang w:eastAsia="zh-CN"/>
        </w:rPr>
        <w:t>、《放射性废物安全管理条例》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8571443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52" name="矩形标注 65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8571443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Nh/Zdw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8570726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53" name="文本框 65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8570726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Fc1VZE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8569907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54" name="直接箭头连接符 65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8569907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g0/P2AAAAAgBAAAPAAAAAAAAAAEAIAAAACIAAABkcnMvZG93bnJldi54bWxQSwECFAAUAAAA&#10;CACHTuJAkr8Myu4BAACnAwAADgAAAAAAAAABACAAAAAnAQAAZHJzL2Uyb0RvYy54bWxQSwUGAAAA&#10;AAYABgBZAQAAh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8570624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55" name="矩形 65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8570624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58&#10;VrHYAAAACQEAAA8AAAAAAAAAAQAgAAAAIgAAAGRycy9kb3ducmV2LnhtbFBLAQIUABQAAAAIAIdO&#10;4kAHVmuD6gEAAN8DAAAOAAAAAAAAAAEAIAAAACcBAABkcnMvZTJvRG9jLnhtbFBLBQYAAAAABgAG&#10;AFkBAACD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8570214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56" name="直接箭头连接符 6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8570214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TGYhw+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8570828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57" name="文本框 65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8570828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DOeJs0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8570931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58" name="矩形标注 65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8570931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IBeNcT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8570316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59" name="直接箭头连接符 6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8570316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EjhrQD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8571545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60" name="文本框 66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8571545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BkkfLAQ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AZJHyw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8570419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61" name="直接箭头连接符 6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8570419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u/NSxO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8571648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62" name="流程图: 决策 66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8571648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MEjcDg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8571852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63" name="矩形标注 66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8571852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D2olIX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8570521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64" name="直接箭头连接符 6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8570521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BHcSmF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8571750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65" name="文本框 66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8571750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IkTo2X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8570009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66" name="直接箭头连接符 6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8570009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Df2hiv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8571033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67" name="文本框 66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8571033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IvCG5j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8571136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68" name="矩形标注 66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8571136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NI9lkD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8570112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69" name="直接箭头连接符 6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8570112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212UbO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8571238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70" name="文本框 67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8571238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Sm3ZAAAACQEAAA8AAAAAAAAAAQAgAAAAIgAAAGRycy9kb3ducmV2LnhtbFBLAQIUABQA&#10;AAAIAIdO4kA4KPlh7wEAAOwDAAAOAAAAAAAAAAEAIAAAACg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8571955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71" name="直接箭头连接符 6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8571955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9WWVVu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8571340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72" name="圆角矩形 67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8571340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om0mdw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对伪造、变造、转让放射性同位素许可证和转让批准文件的处罚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8881100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73" name="矩形标注 67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8881100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F2gfho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8880384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74" name="文本框 67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8880384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ObFGGA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8879564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75" name="直接箭头连接符 67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8879564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CDQOoh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8880281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76" name="矩形 67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8880281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LKpEUv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8879872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77" name="直接箭头连接符 6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8879872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XZnHKO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8880486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78" name="文本框 67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8880486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uaMQTw4CAAAgBAAADgAAAGRycy9lMm9Eb2MueG1srVPN&#10;jtMwEL4j8Q6W72zS0nbb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5oxBP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8880588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79" name="矩形标注 67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8880588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AaIItm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8879974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80" name="直接箭头连接符 6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8879974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Kf4I0T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8881203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81" name="文本框 68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8881203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DjuZCA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8880076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82" name="直接箭头连接符 6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8880076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P1MSbu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8881305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83" name="流程图: 决策 68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8881305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r3UCWg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8881510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84" name="矩形标注 68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8881510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&#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0SzNPYAAAACAEAAA8AAAAAAAAAAQAgAAAAIgAAAGRy&#10;cy9kb3ducmV2LnhtbFBLAQIUABQAAAAIAIdO4kBQJ0ByPgIAAFkEAAAOAAAAAAAAAAEAIAAAACcB&#10;AABkcnMvZTJvRG9jLnhtbFBLBQYAAAAABgAGAFkBAADX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8880179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85" name="直接箭头连接符 6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8880179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Bt529gAAAAIAQAADwAAAAAAAAABACAAAAAiAAAAZHJzL2Rvd25yZXYueG1sUEsBAhQAFAAAAAgA&#10;h07iQFt6WAXsAQAApwMAAA4AAAAAAAAAAQAgAAAAJw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8881408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86" name="文本框 68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8881408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GMQQsL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8879667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87" name="直接箭头连接符 6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8879667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DD0Wkv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8880691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88" name="文本框 68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8880691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CTTZw6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8880793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89" name="矩形标注 68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8880793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aBcNLz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8879769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90" name="直接箭头连接符 6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8879769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fw&#10;BgDZAAAACQEAAA8AAAAAAAAAAQAgAAAAIgAAAGRycy9kb3ducmV2LnhtbFBLAQIUABQAAAAIAIdO&#10;4kDpbuTW6QEAAKcDAAAOAAAAAAAAAAEAIAAAACg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8880896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91" name="文本框 69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8880896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AUWicf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8881612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92" name="直接箭头连接符 6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8881612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xq+LW&#10;AAAACAEAAA8AAAAAAAAAAQAgAAAAIgAAAGRycy9kb3ducmV2LnhtbFBLAQIUABQAAAAIAIdO4kBx&#10;xdX86QEAAKcDAAAOAAAAAAAAAAEAIAAAACUBAABkcnMvZTJvRG9jLnhtbFBLBQYAAAAABgAGAFkB&#10;AACA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8880998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93" name="圆角矩形 69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8880998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l4HotgAAAAJAQAADwAAAAAAAAABACAAAAAi&#10;AAAAZHJzL2Rvd25yZXYueG1sUEsBAhQAFAAAAAgAh07iQFEe6+IKAgAADAQAAA4AAAAAAAAAAQAg&#10;AAAAJwEAAGRycy9lMm9Eb2MueG1sUEsFBgAAAAAGAAYAWQEAAKM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对生产、销售、使用放射性同位素的单位未按规定备案的处罚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9190758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94" name="矩形标注 69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9190758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AW0riU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9190041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95" name="文本框 69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9190041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BxY9FA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9189222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96" name="直接箭头连接符 69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9189222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AH4KqL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9189939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97" name="矩形 69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9189939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KpnYUH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9189529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98" name="直接箭头连接符 6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9189529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Y&#10;9jnZAAAACQEAAA8AAAAAAAAAAQAgAAAAIgAAAGRycy9kb3ducmV2LnhtbFBLAQIUABQAAAAIAIdO&#10;4kCJwCJ+6QEAAKcDAAAOAAAAAAAAAAEAIAAAACgBAABkcnMvZTJvRG9jLnhtbFBLBQYAAAAABgAG&#10;AFkBAACD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9190144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99" name="文本框 69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9190144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BDPvx/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9190246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00" name="矩形标注 70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9190246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AyL98A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9189632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01" name="直接箭头连接符 7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9189632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CcIdeN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9190860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02" name="文本框 70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9190860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1UbyoQ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CNVG8q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9189734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03" name="直接箭头连接符 7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9189734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ASK5qf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9190963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04" name="流程图: 决策 70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9190963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4hhnNgAAAAKAQAADwAAAAAAAAABACAAAAAiAAAAZHJz&#10;L2Rvd25yZXYueG1sUEsBAhQAFAAAAAgAh07iQGdb04kEAgAA9wMAAA4AAAAAAAAAAQAgAAAAJwEA&#10;AGRycy9lMm9Eb2MueG1sUEsFBgAAAAAGAAYAWQEAAJ0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9191168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05" name="矩形标注 70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9191168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HZ6tAE6AgAAWQ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9189836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06" name="直接箭头连接符 7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9189836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D4CJ3m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9191065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07" name="文本框 70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9191065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Kzb4Qb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9189324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08" name="直接箭头连接符 7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9189324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MFoJMO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9190348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09" name="文本框 70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9190348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FyGP/7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9190451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10" name="矩形标注 71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9190451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MQ7ALYAAAACQEAAA8AAAAAAAAAAQAgAAAAIgAAAGRycy9kb3du&#10;cmV2LnhtbFBLAQIUABQAAAAIAIdO4kAvRAhxOAIAAFgEAAAOAAAAAAAAAAEAIAAAACcBAABkcnMv&#10;ZTJvRG9jLnhtbFBLBQYAAAAABgAGAFkBAADR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9189427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11" name="直接箭头连接符 7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9189427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NK3EB/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9190553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12" name="文本框 71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9190553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HeC7Av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9191270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13" name="直接箭头连接符 7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9191270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EocITX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9190656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14" name="圆角矩形 71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9190656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cEbFzA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对在室外野外使用放射性同位素和射线装置未按规定设置标志或未经批准擅自在野外进行放射性同位素示踪试验的处罚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 xml:space="preserve"> 《放射性同位素与射线装置安全和防护条例</w:t>
      </w:r>
      <w:r>
        <w:rPr>
          <w:rFonts w:hint="eastAsia" w:ascii="黑体" w:hAnsi="黑体" w:eastAsia="黑体" w:cs="黑体"/>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9500416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15" name="矩形标注 71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9500416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KXF0Pc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9499699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16" name="文本框 71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9499699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HK1C/o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9498880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17" name="直接箭头连接符 71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9498880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A8OV5C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9499596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18" name="矩形 71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9499596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Md9I6z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9499187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19" name="直接箭头连接符 7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9499187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shnWt+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9499801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20" name="文本框 72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9499801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EfAdgAAAAIAQAADwAAAAAAAAABACAA&#10;AAAiAAAAZHJzL2Rvd25yZXYueG1sUEsBAhQAFAAAAAgAh07iQPRs4vQNAgAAIAQAAA4AAAAAAAAA&#10;AQAgAAAAJwEAAGRycy9lMm9Eb2MueG1sUEsFBgAAAAAGAAYAWQEAAKY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9499904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21" name="矩形标注 72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9499904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gY2Rc6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AIGNkX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9499289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22" name="直接箭头连接符 7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9499289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AVdQBM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9500518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23" name="文本框 72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9500518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DrhIUR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9499392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24" name="直接箭头连接符 7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9499392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L2JUjL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9500620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25" name="流程图: 决策 72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9500620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IYZzYAAAACgEAAA8AAAAAAAAAAQAgAAAAIgAAAGRy&#10;cy9kb3ducmV2LnhtbFBLAQIUABQAAAAIAIdO4kCOt+/eBQIAAPcDAAAOAAAAAAAAAAEAIAAAACcB&#10;AABkcnMvZTJvRG9jLnhtbFBLBQYAAAAABgAGAFkBAACe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9500825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26" name="矩形标注 72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9500825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ATHWIU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9499494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27" name="直接箭头连接符 7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9499494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6fd7De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9500723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28" name="文本框 72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9500723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Aih0Pf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9498982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29" name="直接箭头连接符 7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9498982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Ahpe/b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9500006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30" name="文本框 73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9500006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KTR5gH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9500108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31" name="矩形标注 73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9500108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xDsAtgAAAAJAQAADwAAAAAAAAABACAAAAAiAAAAZHJz&#10;L2Rvd25yZXYueG1sUEsBAhQAFAAAAAgAh07iQLE9gcA9AgAAWAQAAA4AAAAAAAAAAQAgAAAAJwEA&#10;AGRycy9lMm9Eb2MueG1sUEsFBgAAAAAGAAYAWQEAANY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9499084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32" name="直接箭头连接符 7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9499084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Fvjx97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9500211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33" name="文本框 73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9500211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Jwrfff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9500928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34" name="直接箭头连接符 7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9500928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PMflaD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9500313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35" name="圆角矩形 73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9500313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wqGtOw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对未按规定进行评估或发现隐患不及时整改、场所未按规定设置安全和防护设施以及放射性标志的处罚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9810073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36" name="矩形标注 73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9810073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BWGHco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9809356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37" name="文本框 73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9809356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PFZLIE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9808537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38" name="直接箭头连接符 73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9808537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DllCx/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9809254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39" name="矩形 73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9809254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MZM+GP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9808844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40" name="直接箭头连接符 7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9808844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q6dCvu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9809459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41" name="文本框 74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9809459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oFCDtg4CAAAgBAAADgAAAGRycy9lMm9Eb2MueG1srVPN&#10;jtMwEL4j8Q6W72zS0nbb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gUIO2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9809561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42" name="矩形标注 74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9809561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RkHTLj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9808947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43" name="直接箭头连接符 7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9808947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D/2WuB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9810176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44" name="文本框 74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9810176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B7Q02QAAAAkBAAAPAAAAAAAA&#10;AAEAIAAAACIAAABkcnMvZG93bnJldi54bWxQSwECFAAUAAAACACHTuJAaJhDmRECAAAgBAAADgAA&#10;AAAAAAABACAAAAAoAQAAZHJzL2Uyb0RvYy54bWxQSwUGAAAAAAYABgBZAQAAq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9809049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45" name="直接箭头连接符 7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9809049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sZ+f/ZAAAACQEAAA8AAAAAAAAAAQAgAAAAIgAAAGRycy9kb3ducmV2LnhtbFBLAQIUABQAAAAI&#10;AIdO4kBXJTn/7AEAAKcDAAAOAAAAAAAAAAEAIAAAACg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9810278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46" name="流程图: 决策 74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9810278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tYKqJw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9810483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47" name="矩形标注 74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9810483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ACFLgv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9809152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48" name="直接箭头连接符 7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9809152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ywmEFu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9810380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49" name="文本框 74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9810380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B3GezP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9808640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50" name="直接箭头连接符 7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9808640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DlMYUs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9809664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51" name="文本框 75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9809664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LG2TcX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9809766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52" name="矩形标注 75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9809766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MQ7ALYAAAACQEAAA8AAAAAAAAAAQAgAAAAIgAAAGRycy9k&#10;b3ducmV2LnhtbFBLAQIUABQAAAAIAIdO4kBSsWvJOwIAAFgEAAAOAAAAAAAAAAEAIAAAACcBAABk&#10;cnMvZTJvRG9jLnhtbFBLBQYAAAAABgAGAFkBAADU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9808742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53" name="直接箭头连接符 7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9808742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LFPrBP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9809868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54" name="文本框 75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9809868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PAKZTH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9810585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55" name="直接箭头连接符 7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9810585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hx&#10;q+LWAAAACAEAAA8AAAAAAAAAAQAgAAAAIgAAAGRycy9kb3ducmV2LnhtbFBLAQIUABQAAAAIAIdO&#10;4kAZs/5t7AEAAKcDAAAOAAAAAAAAAAEAIAAAACU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9809971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56" name="圆角矩形 75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9809971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VY9l+Q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对生产、销售、使用放射性同位素和射线装置的单位被责令限期整改，逾期不整改或者经整改仍不符合原发证条件的处罚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30119731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57" name="矩形标注 75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30119731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M7PTYAAAACQEAAA8AAAAAAAAAAQAgAAAAIgAAAGRy&#10;cy9kb3ducmV2LnhtbFBLAQIUABQAAAAIAIdO4kDufJagPgIAAFoEAAAOAAAAAAAAAAEAIAAAACcB&#10;AABkcnMvZTJvRG9jLnhtbFBLBQYAAAAABgAGAFkBAADX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30119014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58" name="文本框 75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30119014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FFS4cM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30118195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59" name="直接箭头连接符 75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30118195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g0/P2AAAAAgBAAAPAAAAAAAAAAEAIAAAACIAAABkcnMvZG93bnJldi54bWxQSwECFAAUAAAA&#10;CACHTuJADzhHsu4BAACnAwAADgAAAAAAAAABACAAAAAnAQAAZHJzL2Uyb0RvYy54bWxQSwUGAAAA&#10;AAYABgBZAQAAh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0118912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60" name="矩形 76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30118912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LZTdLb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30118502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61" name="直接箭头连接符 7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30118502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ulikVe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30119116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62" name="文本框 76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30119116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8rWtAg4CAAAgBAAADgAAAGRycy9lMm9Eb2MueG1srVPN&#10;jtMwEL4j8Q6W72zS0nbb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Dyta0C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0119219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63" name="矩形标注 76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30119219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&#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KtZkHZAAAACQEAAA8AAAAAAAAAAQAgAAAAIgAAAGRy&#10;cy9kb3ducmV2LnhtbFBLAQIUABQAAAAIAIdO4kB8dtU5PQIAAFkEAAAOAAAAAAAAAAEAIAAAACgB&#10;AABkcnMvZTJvRG9jLnhtbFBLBQYAAAAABgAGAFkBAADX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30118604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64" name="直接箭头连接符 7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30118604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Eba3xT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0119833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65" name="文本框 76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30119833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DrdGTi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0118707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66" name="直接箭头连接符 7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30118707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3nHuPu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0119936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67" name="流程图: 决策 76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30119936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XG6WcA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30120140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68" name="矩形标注 76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30120140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Clko80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30118809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69" name="直接箭头连接符 7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30118809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2vZi/e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0120038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70" name="文本框 77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30120038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5ZGizP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0118297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71" name="直接箭头连接符 7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30118297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9M5jx+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0119321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72" name="文本框 77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30119321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DnQBox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0119424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73" name="矩形标注 77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30119424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MzI4ng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30118400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74" name="直接箭头连接符 7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30118400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AhMGIb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0119526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75" name="文本框 77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30119526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ccGjxP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0120243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76" name="直接箭头连接符 7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30120243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kOcprO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0119628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77" name="圆角矩形 77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30119628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l4HotgAAAAJAQAADwAAAAAAAAABACAAAAAi&#10;AAAAZHJzL2Rvd25yZXYueG1sUEsBAhQAFAAAAAgAh07iQOdoDQ4KAgAADAQAAA4AAAAAAAAAAQAg&#10;AAAAJwEAAGRycy9lMm9Eb2MueG1sUEsFBgAAAAAGAAYAWQEAAKM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对不实施强制性清洁生产审核或者在清洁生产审核中弄虚作假等行为的处罚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 《中华人民共和国清洁生产促进法》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30429388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78" name="矩形标注 77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30429388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TOz02AAAAAkBAAAPAAAAAAAAAAEAIAAAACIAAABkcnMv&#10;ZG93bnJldi54bWxQSwECFAAUAAAACACHTuJAI30/6DwCAABaBAAADgAAAAAAAAABACAAAAAnAQAA&#10;ZHJzL2Uyb0RvYy54bWxQSwUGAAAAAAYABgBZAQAA1Q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30428672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79" name="文本框 77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30428672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NK+xrg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30427852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80" name="直接箭头连接符 78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30427852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g0/P2AAAAAgBAAAPAAAAAAAAAAEAIAAAACIAAABkcnMvZG93bnJldi54bWxQSwECFAAUAAAACACH&#10;TuJA4CHJ9usBAACnAwAADgAAAAAAAAABACAAAAAn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0428569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81" name="矩形 78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30428569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fFax&#10;2AAAAAkBAAAPAAAAAAAAAAEAIAAAACIAAABkcnMvZG93bnJldi54bWxQSwECFAAUAAAACACHTuJA&#10;rp0EvOgBAADfAwAADgAAAAAAAAABACAAAAAnAQAAZHJzL2Uyb0RvYy54bWxQSwUGAAAAAAYABgBZ&#10;AQAAg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30428160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82" name="直接箭头连接符 7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30428160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D745P/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30428774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83" name="文本框 78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30428774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R8B2AAAAAgBAAAPAAAAAAAAAAEA&#10;IAAAACIAAABkcnMvZG93bnJldi54bWxQSwECFAAUAAAACACHTuJACChBMg8CAAAgBAAADgAAAAAA&#10;AAABACAAAAAnAQAAZHJzL2Uyb0RvYy54bWxQSwUGAAAAAAYABgBZAQAAqA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0428876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84" name="矩形标注 78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30428876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rzx1w7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2vPHXD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30428262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85" name="直接箭头连接符 7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30428262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J&#10;irrE1wAAAAgBAAAPAAAAAAAAAAEAIAAAACIAAABkcnMvZG93bnJldi54bWxQSwECFAAUAAAACACH&#10;TuJAWtGulOwBAACnAwAADgAAAAAAAAABACAAAAAm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0429491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86" name="文本框 78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30429491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DA4IEd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0428364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87" name="直接箭头连接符 7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30428364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wnqfvu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0429593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88" name="流程图: 决策 78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30429593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fkKMaQ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30429798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89" name="矩形标注 78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30429798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Di5+1W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30428467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90" name="直接箭头连接符 7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30428467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DoxRJH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0429696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91" name="文本框 79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30429696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Niv0mr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0427955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92" name="直接箭头连接符 7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30427955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BwbiNt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0428979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93" name="文本框 79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30428979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Np+apf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0429081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94" name="矩形标注 79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30429081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JSovto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30428057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95" name="直接箭头连接符 79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30428057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fwBgDZAAAACQEAAA8AAAAAAAAAAQAgAAAAIgAAAGRycy9kb3ducmV2LnhtbFBLAQIUABQAAAAI&#10;AIdO4kAUR2kG7AEAAKcDAAAOAAAAAAAAAAEAIAAAACgBAABkcnMvZTJvRG9jLnhtbFBLBQYAAAAA&#10;BgAGAFkBAACG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0429184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96" name="文本框 79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30429184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JvCQmP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0429900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97" name="直接箭头连接符 7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30429900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jOxYLO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0429286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98" name="圆角矩形 79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30429286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UsB19w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对伪造、涂改、出借、转让排污许可证或对未取得排污许可证或者临时排污许可证排放污染物等行为的处罚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、《中华人民共和国水污染防治法》、《排污许可管理办法》、《山西省排放污染物许可证管理办法》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30739046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99" name="矩形标注 79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30739046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GXL5QA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30738329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00" name="文本框 80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30738329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Bhx+sBECAAAg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30737510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01" name="直接箭头连接符 80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30737510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DRQ3u5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0738227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02" name="矩形 80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30738227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fFax&#10;2AAAAAkBAAAPAAAAAAAAAAEAIAAAACIAAABkcnMvZG93bnJldi54bWxQSwECFAAUAAAACACHTuJA&#10;7qBZ2OgBAADfAwAADgAAAAAAAAABACAAAAAnAQAAZHJzL2Uyb0RvYy54bWxQSwUGAAAAAAYABgBZ&#10;AQAAg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30737817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03" name="直接箭头连接符 8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30737817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A+aVrD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30738432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04" name="文本框 80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30738432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n1GwFQ4CAAAg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fUbAV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0738534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05" name="矩形标注 80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30738534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IDVulc6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CA1bpX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30737920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06" name="直接箭头连接符 8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30737920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PMYLfH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0739148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07" name="文本框 80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30739148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BlhRqw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0738022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08" name="直接箭头连接符 8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30738022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DtKuSf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0739251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09" name="流程图: 决策 80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30739251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4hhnNgAAAAKAQAADwAAAAAAAAABACAAAAAiAAAAZHJz&#10;L2Rvd25yZXYueG1sUEsBAhQAFAAAAAgAh07iQDRsn6sEAgAA9wMAAA4AAAAAAAAAAQAgAAAAJwEA&#10;AGRycy9lMm9Eb2MueG1sUEsFBgAAAAAGAAYAWQEAAJ0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30739456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10" name="矩形标注 81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30739456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P5NgsY6AgAAWQ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30738124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11" name="直接箭头连接符 8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30738124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2aegCO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0739353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12" name="文本框 81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30739353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MoOdfv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0737612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13" name="直接箭头连接符 8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30737612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QQyRIu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0738636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14" name="文本框 81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30738636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BmpO8F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0738739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15" name="矩形标注 81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30738739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EOwC2AAAAAkBAAAPAAAAAAAAAAEAIAAAACIAAABkcnMvZG93&#10;bnJldi54bWxQSwECFAAUAAAACACHTuJAW9NHfDkCAABYBAAADgAAAAAAAAABACAAAAAnAQAAZHJz&#10;L2Uyb0RvYy54bWxQSwUGAAAAAAYABgBZAQAA0g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30737715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16" name="直接箭头连接符 81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30737715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vY7qY+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0738841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17" name="文本框 81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30738841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F5edPP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0739558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18" name="直接箭头连接符 8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30739558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HXcfrX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0738944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19" name="圆角矩形 81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30738944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A32D1S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对违法排放污染物的按日计罚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《中华人民共和国环境保护法》、《中华人民共和国大气污染防治法》</w:t>
      </w:r>
      <w:r>
        <w:rPr>
          <w:rFonts w:hint="eastAsia" w:ascii="黑体" w:hAnsi="黑体" w:eastAsia="黑体" w:cs="黑体"/>
          <w:sz w:val="32"/>
          <w:szCs w:val="32"/>
          <w:lang w:eastAsia="zh-CN"/>
        </w:rPr>
        <w:t>、《中华人民共和国水污染防治》</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31048704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20" name="矩形标注 82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31048704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D/qPEI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31047987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21" name="文本框 82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31047987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IXwWcs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31047168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22" name="直接箭头连接符 82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31047168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BYF6x4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047884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23" name="矩形 82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31047884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O+Rghf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31047475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24" name="直接箭头连接符 8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31047475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j2OdkAAAAJAQAADwAAAAAAAAABACAAAAAiAAAAZHJzL2Rvd25yZXYueG1sUEsBAhQAFAAAAAgA&#10;h07iQLaZ4iXrAQAApwMAAA4AAAAAAAAAAQAgAAAAKAEAAGRycy9lMm9Eb2MueG1sUEsFBgAAAAAG&#10;AAYAWQEAAIU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31048089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25" name="文本框 82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31048089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R8B2AAAAAgBAAAPAAAAAAAAAAEA&#10;IAAAACIAAABkcnMvZG93bnJldi54bWxQSwECFAAUAAAACACHTuJAHL2Xbg8CAAAgBAAADgAAAAAA&#10;AAABACAAAAAnAQAAZHJzL2Uyb0RvYy54bWxQSwUGAAAAAAYABgBZAQAAqA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1048192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26" name="矩形标注 82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31048192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q1mQdkAAAAJAQAADwAAAAAAAAABACAAAAAiAAAAZHJzL2Rv&#10;d25yZXYueG1sUEsBAhQAFAAAAAgAh07iQOWybEI5AgAAWQQAAA4AAAAAAAAAAQAgAAAAKAEAAGRy&#10;cy9lMm9Eb2MueG1sUEsFBgAAAAAGAAYAWQEAANM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31047577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27" name="直接箭头连接符 8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31047577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Di58sa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048806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28" name="文本框 82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31048806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ASXpHL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1047680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29" name="直接箭头连接符 8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31047680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KrVfzO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048908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30" name="流程图: 决策 83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31048908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CsFBwA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31049113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31" name="矩形标注 83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31049113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NEszT2AAAAAgBAAAPAAAAAAAAAAEAIAAAACIAAABkcnMv&#10;ZG93bnJldi54bWxQSwECFAAUAAAACACHTuJAxHqE0TwCAABZBAAADgAAAAAAAAABACAAAAAnAQAA&#10;ZHJzL2Uyb0RvYy54bWxQSwUGAAAAAAYABgBZAQAA1Q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31047782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32" name="直接箭头连接符 8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31047782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UPN3ye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049011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33" name="文本框 83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31049011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EvFsw7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1047270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34" name="直接箭头连接符 8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31047270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pZhj2wAAAAkBAAAPAAAAAAAAAAEAIAAAACIAAABkcnMvZG93bnJldi54bWxQSwECFAAUAAAA&#10;CACHTuJA+A8lt+sBAACnAwAADgAAAAAAAAABACAAAAAq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1048294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35" name="文本框 83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31048294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hJen2AAAAAgBAAAPAAAAAAAAAAEAIAAAACIAAABkcnMvZG93bnJldi54bWxQSwEC&#10;FAAUAAAACACHTuJA528p8P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1048396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36" name="矩形标注 83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31048396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Ab/DXA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31047372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37" name="直接箭头连接符 83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31047372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KxxDIj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048499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38" name="文本框 83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31048499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PokRQL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1049216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39" name="直接箭头连接符 8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31049216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ZCOYXu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048601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40" name="圆角矩形 84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31048601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BSg026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对未按规定公开公示或不如实公示排污信息的处罚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《中华人民共和国环境保护法》、《中华人民共和国清洁生产促进法》</w:t>
      </w:r>
      <w:r>
        <w:rPr>
          <w:rFonts w:hint="eastAsia" w:ascii="黑体" w:hAnsi="黑体" w:eastAsia="黑体" w:cs="黑体"/>
          <w:sz w:val="32"/>
          <w:szCs w:val="32"/>
          <w:lang w:eastAsia="zh-CN"/>
        </w:rPr>
        <w:t>、《环境信息公开办法(试行)》、《企业事业单位环境信息公开办法》、《排污许可管理办法（试行）》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31358361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41" name="矩形标注 84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31358361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MQQtyg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31357644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42" name="文本框 84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31357644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ADFMUY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31356825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43" name="直接箭头连接符 84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31356825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Cyu8e1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357542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44" name="矩形 84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31357542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MVZ3ZP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31357132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45" name="直接箭头连接符 8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31357132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CY9jnZAAAACQEAAA8AAAAAAAAAAQAgAAAAIgAAAGRycy9kb3ducmV2LnhtbFBLAQIUABQAAAAI&#10;AIdO4kBcNYno7AEAAKcDAAAOAAAAAAAAAAEAIAAAACgBAABkcnMvZTJvRG9jLnhtbFBLBQYAAAAA&#10;BgAGAFkBAACG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31357747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46" name="文本框 84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31357747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mYj/4w4CAAAg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CZiP/j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1357849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47" name="矩形标注 84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31357849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PS7tnk7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9Lu2eT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31357235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48" name="直接箭头连接符 8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31357235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DAGTQB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358464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49" name="文本框 84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31358464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BGYvCJ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1357337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50" name="直接箭头连接符 8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31357337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7iE1O+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358566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51" name="流程图: 决策 85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31358566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Dp/zIA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31358771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52" name="矩形标注 85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31358771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RLM09gAAAAIAQAADwAAAAAAAAABACAAAAAiAAAAZHJz&#10;L2Rvd25yZXYueG1sUEsBAhQAFAAAAAgAh07iQIojjug9AgAAWQQAAA4AAAAAAAAAAQAgAAAAJwEA&#10;AGRycy9lMm9Eb2MueG1sUEsFBgAAAAAGAAYAWQEAANY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31357440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53" name="直接箭头连接符 8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31357440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ul8cBO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358668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54" name="文本框 85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31358668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Cfkq8j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1356928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55" name="直接箭头连接符 8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31356928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WYY9sAAAAJAQAADwAAAAAAAAABACAAAAAiAAAAZHJzL2Rvd25yZXYueG1sUEsBAhQAFAAA&#10;AAgAh07iQBKjTnrsAQAApwMAAA4AAAAAAAAAAQAgAAAAKgEAAGRycy9lMm9Eb2MueG1sUEsFBgAA&#10;AAAGAAYAWQEAAIg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1357952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56" name="文本框 85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31357952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AlNRM1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1358054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57" name="矩形标注 85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31358054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EOwC2AAAAAkBAAAPAAAAAAAAAAEAIAAAACIAAABkcnMv&#10;ZG93bnJldi54bWxQSwECFAAUAAAACACHTuJAJiYkxDwCAABYBAAADgAAAAAAAAABACAAAAAnAQAA&#10;ZHJzL2Uyb0RvYy54bWxQSwUGAAAAAAYABgBZAQAA1Q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31357030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58" name="直接箭头连接符 85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31357030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GANkAAAAJAQAADwAAAAAAAAABACAAAAAiAAAAZHJzL2Rvd25yZXYueG1sUEsBAhQAFAAAAAgA&#10;h07iQI6P85PrAQAApw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358156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59" name="文本框 85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31358156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O9D7sb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1358873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60" name="直接箭头连接符 8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31358873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fZ0MV+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358259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61" name="圆角矩形 86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31358259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DgZCVN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土壤污染重点监管单位未制定、实施自行监测方案，或者未将监测数据报生态环境主管部门等行为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31668019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62" name="矩形标注 86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31668019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HRTehU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31667302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63" name="文本框 86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31667302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gykWPRECAAAg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31666483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64" name="直接箭头连接符 86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31666483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g0/P2AAAAAgBAAAPAAAAAAAAAAEAIAAAACIAAABkcnMvZG93bnJldi54bWxQSwECFAAUAAAA&#10;CACHTuJAC7hzIO4BAACnAwAADgAAAAAAAAABACAAAAAnAQAAZHJzL2Uyb0RvYy54bWxQSwUGAAAA&#10;AAYABgBZAQAAh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667200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65" name="矩形 86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31667200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fFax2AAAAAkBAAAPAAAAAAAAAAEAIAAAACIAAABkcnMvZG93bnJldi54bWxQSwECFAAUAAAACACH&#10;TuJAxGgGXOsBAADfAwAADgAAAAAAAAABACAAAAAnAQAAZHJzL2Uyb0RvYy54bWxQSwUGAAAAAAYA&#10;BgBZAQAAh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31666790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66" name="直接箭头连接符 8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31666790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1WFeKe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31667404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67" name="文本框 86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31667404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GmTYmA4CAAAgBAAADgAAAGRycy9lMm9Eb2MueG1srVPN&#10;jtMwEL4j8Q6W72zS0nbb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AaZNiY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1667507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68" name="矩形标注 86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31667507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Uz2BYj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31666892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69" name="直接箭头连接符 8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31666892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mK&#10;usTXAAAACAEAAA8AAAAAAAAAAQAgAAAAIgAAAGRycy9kb3ducmV2LnhtbFBLAQIUABQAAAAIAIdO&#10;4kDR5tLq6wEAAKcDAAAOAAAAAAAAAAEAIAAAACY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668121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70" name="文本框 87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31668121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CG0yTt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1666995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71" name="直接箭头连接符 8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31666995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xn5/9kAAAAJAQAADwAAAAAAAAABACAAAAAiAAAAZHJzL2Rvd25yZXYueG1sUEsBAhQAFAAAAAgA&#10;h07iQP/e09DrAQAApwMAAA4AAAAAAAAAAQAgAAAAKA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668224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72" name="流程图: 决策 87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31668224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2Bg4bg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31668428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73" name="矩形标注 87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31668428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CwFIj/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31667097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74" name="直接箭头连接符 8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31667097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G3nb2AAAAAgBAAAPAAAAAAAAAAEAIAAAACIAAABkcnMvZG93bnJldi54bWxQSwECFAAUAAAACACH&#10;TuJAA1yokesBAACnAwAADgAAAAAAAAABACAAAAAn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668326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75" name="文本框 87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31668326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KYvbT3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1666585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76" name="直接箭头连接符 8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31666585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Cb95m7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1667609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77" name="文本框 87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31667609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Ck/tXA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1667712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78" name="矩形标注 87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31667712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HP6B/I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31666688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79" name="直接箭头连接符 87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31666688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n3AVeO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667814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80" name="文本框 88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31667814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4Tc3cv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1668531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81" name="直接箭头连接符 8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31668531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YZZ91+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667916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82" name="圆角矩形 88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31667916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AJUtTM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向农用地排放重金属或者其他有害物质含量超标的污水、污泥，以及可能造成土壤污染的清淤底泥、尾矿、矿渣等行为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31977676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83" name="矩形标注 88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31977676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M7PTYAAAACQEAAA8AAAAAAAAAAQAgAAAAIgAAAGRy&#10;cy9kb3ducmV2LnhtbFBLAQIUABQAAAAIAIdO4kAy5aD9PgIAAFoEAAAOAAAAAAAAAAEAIAAAACcB&#10;AABkcnMvZTJvRG9jLnhtbFBLBQYAAAAABgAGAFkBAADX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31976960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84" name="文本框 88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31976960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EuokIc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31976140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85" name="直接箭头连接符 88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31976140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AXswKg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976857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86" name="矩形 88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31976857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Gho11H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31976448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87" name="直接箭头连接符 8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31976448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yWovqe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31977062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88" name="文本框 88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31977062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FM6YqA4CAAAg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AUzpio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1977164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89" name="矩形标注 88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31977164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rWZB2QAAAAkBAAAPAAAAAAAAAAEAIAAAACIAAABkcnMv&#10;ZG93bnJldi54bWxQSwECFAAUAAAACACHTuJAFEjjADsCAABZBAAADgAAAAAAAAABACAAAAAoAQAA&#10;ZHJzL2Uyb0RvYy54bWxQSwUGAAAAAAYABgBZAQAA1Q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31976550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90" name="直接箭头连接符 8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31976550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OPVolD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977779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91" name="文本框 89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31977779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B8Tsjd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1976652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92" name="直接箭头连接符 8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31976652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e36Teu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1977881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93" name="流程图: 决策 89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31977881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4hhnNgAAAAKAQAADwAAAAAAAAABACAAAAAiAAAAZHJz&#10;L2Rvd25yZXYueG1sUEsBAhQAFAAAAAgAh07iQEcl5joEAgAA9wMAAA4AAAAAAAAAAQAgAAAAJwEA&#10;AGRycy9lMm9Eb2MueG1sUEsFBgAAAAAGAAYAWQEAAJ0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31978086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94" name="矩形标注 89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31978086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&#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0SzNPYAAAACAEAAA8AAAAAAAAAAQAgAAAAIgAAAGRy&#10;cy9kb3ducmV2LnhtbFBLAQIUABQAAAAIAIdO4kAWkZqaPgIAAFkEAAAOAAAAAAAAAAEAIAAAACcB&#10;AABkcnMvZTJvRG9jLnhtbFBLBQYAAAAABgAGAFkBAADX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31976755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95" name="直接箭头连接符 89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31976755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Bt529gAAAAIAQAADwAAAAAAAAABACAAAAAiAAAAZHJzL2Rvd25yZXYueG1sUEsBAhQAFAAAAAgA&#10;h07iQB9X2RHsAQAApwMAAA4AAAAAAAAAAQAgAAAAJwEAAGRycy9lMm9Eb2MueG1sUEsFBgAAAAAG&#10;AAYAWQEAAIU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977984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96" name="文本框 89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31977984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EwsjJr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1976243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97" name="直接箭头连接符 8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31976243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CH/Og7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1977267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98" name="文本框 89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31977267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eEl6fYAAAACAEAAA8AAAAAAAAAAQAgAAAAIgAAAGRycy9kb3ducmV2LnhtbFBLAQIU&#10;ABQAAAAIAIdO4kC8cVJi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1977369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99" name="矩形标注 89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31977369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C9ib00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31976345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00" name="直接箭头连接符 90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31976345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fw&#10;BgDZAAAACQEAAA8AAAAAAAAAAQAgAAAAIgAAAGRycy9kb3ducmV2LnhtbFBLAQIUABQAAAAIAIdO&#10;4kBaT4ke6QEAAKcDAAAOAAAAAAAAAAEAIAAAACg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977472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01" name="文本框 90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31977472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LvyUtv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1978188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02" name="直接箭头连接符 9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31978188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xq+LW&#10;AAAACAEAAA8AAAAAAAAAAQAgAAAAIgAAAGRycy9kb3ducmV2LnhtbFBLAQIUABQAAAAIAIdO4kDC&#10;5Lg06QEAAKcDAAAOAAAAAAAAAAEAIAAAACUBAABkcnMvZTJvRG9jLnhtbFBLBQYAAAAABgAGAFkB&#10;AACA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1977574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03" name="圆角矩形 90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31977574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AGxb7e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对将重金属或者其他有毒有害物质含量超标的工业固体废物、生活垃圾或者污染土壤用于土地复垦的</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32287334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04" name="矩形标注 90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32287334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Iw21Pg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32286617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05" name="文本框 90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32286617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rLNtkAAAAIAQAADwAAAAAA&#10;AAABACAAAAAiAAAAZHJzL2Rvd25yZXYueG1sUEsBAhQAFAAAAAgAh07iQPRMZuISAgAAIAQAAA4A&#10;AAAAAAAAAQAgAAAAKAEAAGRycy9lMm9Eb2MueG1sUEsFBgAAAAAGAAYAWQEAAKw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32285798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06" name="直接箭头连接符 90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32285798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YNPz9gAAAAIAQAADwAAAAAAAAABACAAAAAiAAAAZHJzL2Rvd25yZXYueG1sUEsBAhQAFAAAAAgA&#10;h07iQLTBx0PsAQAApwMAAA4AAAAAAAAAAQAgAAAAJw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2286515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07" name="矩形 90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32286515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Akb8Kr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32286105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08" name="直接箭头连接符 9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32286105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Y&#10;9jnZAAAACQEAAA8AAAAAAAAAAQAgAAAAIgAAAGRycy9kb3ducmV2LnhtbFBLAQIUABQAAAAIAIdO&#10;4kA64U+26QEAAKcDAAAOAAAAAAAAAAEAIAAAACgBAABkcnMvZTJvRG9jLnhtbFBLBQYAAAAABgAG&#10;AFkBAACD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32286720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09" name="文本框 90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32286720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qypuzQ0CAAAg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EfAdgAAAAIAQAADwAAAAAAAAABACAA&#10;AAAiAAAAZHJzL2Rvd25yZXYueG1sUEsBAhQAFAAAAAgAh07iQKsqbs0NAgAAIAQAAA4AAAAAAAAA&#10;AQAgAAAAJwEAAGRycy9lMm9Eb2MueG1sUEsFBgAAAAAGAAYAWQEAAKY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2286822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10" name="矩形标注 91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32286822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B0mQXo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32286208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11" name="直接箭头连接符 9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32286208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irrE&#10;1wAAAAgBAAAPAAAAAAAAAAEAIAAAACIAAABkcnMvZG93bnJldi54bWxQSwECFAAUAAAACACHTuJA&#10;2AxWmekBAACnAwAADgAAAAAAAAABACAAAAAmAQAAZHJzL2Uyb0RvYy54bWxQSwUGAAAAAAYABgBZ&#10;AQAAgQ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2287436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12" name="文本框 91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32287436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ASozd3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2286310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13" name="直接箭头连接符 9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32286310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QKdns+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2287539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14" name="流程图: 决策 91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32287539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YZzYAAAACgEAAA8AAAAAAAAAAQAgAAAAIgAAAGRycy9k&#10;b3ducmV2LnhtbFBLAQIUABQAAAAIAIdO4kCPCzfpAgIAAPcDAAAOAAAAAAAAAAEAIAAAACcBAABk&#10;cnMvZTJvRG9jLnhtbFBLBQYAAAAABgAGAFkBAACb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32287744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15" name="矩形标注 91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32287744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DDMbuk6AgAAWQ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32286412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16" name="直接箭头连接符 91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32286412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Bt5&#10;29gAAAAIAQAADwAAAAAAAAABACAAAAAiAAAAZHJzL2Rvd25yZXYueG1sUEsBAhQAFAAAAAgAh07i&#10;QLwlHPLpAQAApwMAAA4AAAAAAAAAAQAgAAAAJw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2287641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17" name="文本框 91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32287641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0IpWtgAAAAJAQAADwAAAAAAAAABACAAAAAiAAAAZHJzL2Rvd25yZXYueG1sUEsB&#10;AhQAFAAAAAgAh07iQIPnL171AQAA7AMAAA4AAAAAAAAAAQAgAAAAJwEAAGRycy9lMm9Eb2MueG1s&#10;UEsFBgAAAAAGAAYAWQEAAI4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2285900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18" name="直接箭头连接符 9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32285900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WYY9sAAAAJAQAADwAAAAAAAAABACAAAAAiAAAAZHJzL2Rvd25yZXYueG1sUEsBAhQAFAAAAAgA&#10;h07iQHR3iCTpAQAApwMAAA4AAAAAAAAAAQAgAAAAKgEAAGRycy9lMm9Eb2MueG1sUEsFBgAAAAAG&#10;AAYAWQEAAIU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2286924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19" name="文本框 91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32286924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hJen2AAAAAgBAAAPAAAAAAAAAAEAIAAAACIAAABkcnMvZG93bnJldi54bWxQSwECFAAU&#10;AAAACACHTuJAc7rxpvEBAADsAwAADgAAAAAAAAABACAAAAAn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2287027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20" name="矩形标注 92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32287027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MQ7ALYAAAACQEAAA8AAAAAAAAAAQAgAAAAIgAAAGRycy9kb3du&#10;cmV2LnhtbFBLAQIUABQAAAAIAIdO4kA3YboROAIAAFgEAAAOAAAAAAAAAAEAIAAAACcBAABkcnMv&#10;ZTJvRG9jLnhtbFBLBQYAAAAABgAGAFkBAADR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32286003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21" name="直接箭头连接符 92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32286003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fw&#10;BgDZAAAACQEAAA8AAAAAAAAAAQAgAAAAIgAAAGRycy9kb3ducmV2LnhtbFBLAQIUABQAAAAIAIdO&#10;4kBLsG/16QEAAKcDAAAOAAAAAAAAAAEAIAAAACg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2287129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22" name="文本框 92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32287129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eArDQv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2287846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23" name="直接箭头连接符 9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32287846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0xte3+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2287232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24" name="圆角矩形 92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32287232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Ca7ZIV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对未单独收集、存放开发建设过程中剥离的表土靠等行为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b w:val="0"/>
          <w:bCs w:val="0"/>
          <w:sz w:val="32"/>
          <w:szCs w:val="32"/>
          <w:lang w:eastAsia="zh-CN"/>
        </w:rPr>
      </w:pPr>
      <w:r>
        <w:rPr>
          <w:rFonts w:hint="eastAsia" w:ascii="黑体" w:hAnsi="黑体" w:eastAsia="黑体" w:cs="黑体"/>
          <w:b w:val="0"/>
          <w:bCs w:val="0"/>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32596992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25" name="矩形标注 92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32596992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TOz02AAAAAkBAAAPAAAAAAAAAAEAIAAAACIAAABkcnMv&#10;ZG93bnJldi54bWxQSwECFAAUAAAACACHTuJACenPPjwCAABaBAAADgAAAAAAAAABACAAAAAnAQAA&#10;ZHJzL2Uyb0RvYy54bWxQSwUGAAAAAAYABgBZAQAA1Q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32596275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26" name="文本框 92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32596275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pqlIVhECAAAg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32595456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27" name="直接箭头连接符 92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32595456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YNPz9gAAAAIAQAADwAAAAAAAAABACAAAAAiAAAAZHJzL2Rvd25yZXYueG1sUEsBAhQAFAAAAAgA&#10;h07iQKU+IajsAQAApwMAAA4AAAAAAAAAAQAgAAAAJw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2596172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28" name="矩形 92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32596172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fFax&#10;2AAAAAkBAAAPAAAAAAAAAAEAIAAAACIAAABkcnMvZG93bnJldi54bWxQSwECFAAUAAAACACHTuJA&#10;BENOc+gBAADfAwAADgAAAAAAAAABACAAAAAnAQAAZHJzL2Uyb0RvYy54bWxQSwUGAAAAAAYABgBZ&#10;AQAAg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32595763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29" name="直接箭头连接符 9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32595763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Y&#10;9jnZAAAACQEAAA8AAAAAAAAAAQAgAAAAIgAAAGRycy9kb3ducmV2LnhtbFBLAQIUABQAAAAIAIdO&#10;4kArHqld6QEAAKcDAAAOAAAAAAAAAAEAIAAAACgBAABkcnMvZTJvRG9jLnhtbFBLBQYAAAAABgAG&#10;AFkBAACD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32596377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30" name="文本框 93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32596377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a5u6qQ0CAAAgBAAADgAAAGRycy9lMm9Eb2MueG1srVPN&#10;jtMwEL4j8Q6W72zSblva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EfAdgAAAAIAQAADwAAAAAAAAABACAA&#10;AAAiAAAAZHJzL2Rvd25yZXYueG1sUEsBAhQAFAAAAAgAh07iQGubuqkNAgAAIAQAAA4AAAAAAAAA&#10;AQAgAAAAJwEAAGRycy9lMm9Eb2MueG1sUEsFBgAAAAAGAAYAWQEAAKY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2596480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31" name="矩形标注 93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32596480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BOrgP/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32595865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32" name="直接箭头连接符 9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32595865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FFYgVj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2597094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33" name="文本框 93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32597094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we0NNkAAAAJAQAADwAAAAAAAAAB&#10;ACAAAAAiAAAAZHJzL2Rvd25yZXYueG1sUEsBAhQAFAAAAAgAh07iQJFPEAwPAgAAIAQAAA4AAAAA&#10;AAAAAQAgAAAAKAEAAGRycy9lMm9Eb2MueG1sUEsFBgAAAAAGAAYAWQEAAKk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2595968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34" name="直接箭头连接符 9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32595968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aTTJu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25971968" behindDoc="0" locked="0" layoutInCell="1" allowOverlap="1">
                <wp:simplePos x="0" y="0"/>
                <wp:positionH relativeFrom="column">
                  <wp:posOffset>1782445</wp:posOffset>
                </wp:positionH>
                <wp:positionV relativeFrom="paragraph">
                  <wp:posOffset>181610</wp:posOffset>
                </wp:positionV>
                <wp:extent cx="2014855" cy="592455"/>
                <wp:effectExtent l="17145" t="5080" r="25400" b="12065"/>
                <wp:wrapNone/>
                <wp:docPr id="935" name="流程图: 决策 935"/>
                <wp:cNvGraphicFramePr/>
                <a:graphic xmlns:a="http://schemas.openxmlformats.org/drawingml/2006/main">
                  <a:graphicData uri="http://schemas.microsoft.com/office/word/2010/wordprocessingShape">
                    <wps:wsp>
                      <wps:cNvSpPr/>
                      <wps:spPr>
                        <a:xfrm>
                          <a:off x="0" y="0"/>
                          <a:ext cx="2014855" cy="5924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46.65pt;width:158.65pt;z-index:325971968;mso-width-relative:page;mso-height-relative:page;" fillcolor="#FFFFFF" filled="t" stroked="t" coordsize="21600,21600" o:gfxdata="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576JS2QAAAAoBAAAPAAAAAAAAAAEAIAAAACIAAABkcnMv&#10;ZG93bnJldi54bWxQSwECFAAUAAAACACHTuJA+s0rjgICAAD3AwAADgAAAAAAAAABACAAAAAo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32597401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36" name="矩形标注 93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32597401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BVq7j8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32596070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37" name="直接箭头连接符 93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32596070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Ct2voZ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2597299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38" name="文本框 93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32597299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J50er/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2595558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39" name="直接箭头连接符 9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32595558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BliG7P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2596582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40" name="文本框 94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32596582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hJen2AAAAAgBAAAPAAAAAAAAAAEAIAAAACIAAABkcnMvZG93bnJldi54bWxQSwECFAAU&#10;AAAACACHTuJAVZfzcPEBAADsAwAADgAAAAAAAAABACAAAAAn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2596684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41" name="矩形标注 94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32596684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EOwC2AAAAAkBAAAPAAAAAAAAAAEAIAAAACIAAABkcnMv&#10;ZG93bnJldi54bWxQSwECFAAUAAAACACHTuJAF7iTpTwCAABYBAAADgAAAAAAAAABACAAAAAnAQAA&#10;ZHJzL2Uyb0RvYy54bWxQSwUGAAAAAAYABgBZAQAA1Q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32595660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42" name="直接箭头连接符 94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32595660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Obc1Eu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2596787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43" name="文本框 94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32596787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9KbdkAAAAJAQAADwAAAAAAAAABACAAAAAiAAAAZHJzL2Rvd25yZXYueG1sUEsBAhQA&#10;FAAAAAgAh07iQG1taIbxAQAA7AMAAA4AAAAAAAAAAQAgAAAAKA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2597504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44" name="直接箭头连接符 9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32597504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kUtnbO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2596889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45" name="圆角矩形 94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32596889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Xgei2AAAAAkBAAAPAAAAAAAAAAEAIAAAACIA&#10;AABkcnMvZG93bnJldi54bWxQSwECFAAUAAAACACHTuJAF4ZmwwkCAAAMBAAADgAAAAAAAAABACAA&#10;AAAnAQAAZHJzL2Uyb0RvYy54bWxQSwUGAAAAAAYABgBZAQAAog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未按照规定进行土壤污染状况调查等行为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32906649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46" name="矩形标注 94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32906649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Uzs9NgAAAAJAQAADwAAAAAAAAABACAAAAAiAAAAZHJz&#10;L2Rvd25yZXYueG1sUEsBAhQAFAAAAAgAh07iQMePkq89AgAAWgQAAA4AAAAAAAAAAQAgAAAAJwEA&#10;AGRycy9lMm9Eb2MueG1sUEsFBgAAAAAGAAYAWQEAANY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32905932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47" name="文本框 94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32905932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ss22QAAAAgBAAAPAAAAAAAA&#10;AAEAIAAAACIAAABkcnMvZG93bnJldi54bWxQSwECFAAUAAAACACHTuJA8pUpFBECAAAgBAAADgAA&#10;AAAAAAABACAAAAAoAQAAZHJzL2Uyb0RvYy54bWxQSwUGAAAAAAYABgBZAQAAqw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32905113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48" name="直接箭头连接符 94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32905113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DT8/YAAAACAEAAA8AAAAAAAAAAQAgAAAAIgAAAGRycy9kb3ducmV2LnhtbFBLAQIUABQAAAAI&#10;AIdO4kCHwN6z7QEAAKcDAAAOAAAAAAAAAAEAIAAAACcBAABkcnMvZTJvRG9jLnhtbFBLBQYAAAAA&#10;BgAGAFkBAACG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2905830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49" name="矩形 94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32905830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nxW&#10;sdgAAAAJAQAADwAAAAAAAAABACAAAAAiAAAAZHJzL2Rvd25yZXYueG1sUEsBAhQAFAAAAAgAh07i&#10;QPLY8//pAQAA3wMAAA4AAAAAAAAAAQAgAAAAJwEAAGRycy9lMm9Eb2MueG1sUEsFBgAAAAAGAAYA&#10;WQEAAII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32905420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50" name="直接箭头连接符 9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32905420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Jj2&#10;OdkAAAAJAQAADwAAAAAAAAABACAAAAAiAAAAZHJzL2Rvd25yZXYueG1sUEsBAhQAFAAAAAgAh07i&#10;QO+Kw6roAQAApwMAAA4AAAAAAAAAAQAgAAAAKAEAAGRycy9lMm9Eb2MueG1sUEsFBgAAAAAGAAYA&#10;WQEAAII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32906035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51" name="文本框 95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32906035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8EfAdgAAAAIAQAADwAAAAAAAAABACAA&#10;AAAiAAAAZHJzL2Rvd25yZXYueG1sUEsBAhQAFAAAAAgAh07iQD+n2+sNAgAAIAQAAA4AAAAAAAAA&#10;AQAgAAAAJwEAAGRycy9lMm9Eb2MueG1sUEsFBgAAAAAGAAYAWQEAAKY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2906137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52" name="矩形标注 95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32906137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tZkHZAAAACQEAAA8AAAAAAAAAAQAgAAAAIgAAAGRycy9k&#10;b3ducmV2LnhtbFBLAQIUABQAAAAIAIdO4kAA9wnGOgIAAFkEAAAOAAAAAAAAAAEAIAAAACgBAABk&#10;cnMvZTJvRG9jLnhtbFBLBQYAAAAABgAGAFkBAADU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32905523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53" name="直接箭头连接符 9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32905523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irrE&#10;1wAAAAgBAAAPAAAAAAAAAAEAIAAAACIAAABkcnMvZG93bnJldi54bWxQSwECFAAUAAAACACHTuJA&#10;u/TqlekBAACnAwAADgAAAAAAAAABACAAAAAmAQAAZHJzL2Uyb0RvYy54bWxQSwUGAAAAAAYABgBZ&#10;AQAAgQ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2906752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54" name="文本框 95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32906752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we0NNkAAAAJAQAADwAAAAAAAAAB&#10;ACAAAAAiAAAAZHJzL2Rvd25yZXYueG1sUEsBAhQAFAAAAAgAh07iQPdvG8QPAgAAIAQAAA4AAAAA&#10;AAAAAQAgAAAAKAEAAGRycy9lMm9Eb2MueG1sUEsFBgAAAAAGAAYAWQEAAKk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2905625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55" name="直接箭头连接符 9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32905625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Ewi46+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2906854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56" name="流程图: 决策 95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32906854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YZzYAAAACgEAAA8AAAAAAAAAAQAgAAAAIgAAAGRycy9k&#10;b3ducmV2LnhtbFBLAQIUABQAAAAIAIdO4kBd0k5HAgIAAPcDAAAOAAAAAAAAAAEAIAAAACcBAABk&#10;cnMvZTJvRG9jLnhtbFBLBQYAAAAABgAGAFkBAACb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32907059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57" name="矩形标注 95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32907059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LM09gAAAAIAQAADwAAAAAAAAABACAAAAAiAAAAZHJzL2Rv&#10;d25yZXYueG1sUEsBAhQAFAAAAAgAh07iQESiYsc6AgAAWQQAAA4AAAAAAAAAAQAgAAAAJwEAAGRy&#10;cy9lMm9Eb2MueG1sUEsFBgAAAAAGAAYAWQEAANM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32905728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58" name="直接箭头连接符 95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32905728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QG3nb&#10;2AAAAAgBAAAPAAAAAAAAAAEAIAAAACIAAABkcnMvZG93bnJldi54bWxQSwECFAAUAAAACACHTuJA&#10;jyQFAugBAACnAwAADgAAAAAAAAABACAAAAAn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2906956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59" name="文本框 95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32906956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tCKVrYAAAACQEAAA8AAAAAAAAAAQAgAAAAIgAAAGRycy9kb3ducmV2LnhtbFBLAQIU&#10;ABQAAAAIAIdO4kAy+rVr8wEAAOwDAAAOAAAAAAAAAAEAIAAAACcBAABkcnMvZTJvRG9jLnhtbFBL&#10;BQYAAAAABgAGAFkBAACM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2905216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60" name="直接箭头连接符 9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32905216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WYY9sAAAAJAQAADwAAAAAAAAABACAAAAAiAAAAZHJzL2Rvd25yZXYueG1sUEsBAhQAFAAAAAgA&#10;h07iQHw2+sbpAQAApwMAAA4AAAAAAAAAAQAgAAAAKgEAAGRycy9lMm9Eb2MueG1sUEsFBgAAAAAG&#10;AAYAWQEAAIU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2906240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61" name="文本框 96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32906240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hJen2AAAAAgBAAAPAAAAAAAAAAEAIAAAACIAAABkcnMvZG93bnJldi54bWxQSwECFAAU&#10;AAAACACHTuJA1Fw1hfEBAADsAwAADgAAAAAAAAABACAAAAAn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2906342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62" name="矩形标注 96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32906342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EqU2ak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32905318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63" name="直接箭头连接符 96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32905318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KEjT+e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2906444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64" name="文本框 96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32906444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Sm3ZAAAACQEAAA8AAAAAAAAAAQAgAAAAIgAAAGRycy9kb3ducmV2LnhtbFBLAQIUABQA&#10;AAAIAIdO4kCV4B1x7wEAAOwDAAAOAAAAAAAAAAEAIAAAACgBAABkcnMvZTJvRG9jLnhtbFBLBQYA&#10;AAAABgAGAFkBAACJ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2907161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65" name="直接箭头连接符 9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32907161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Gr&#10;4tYAAAAIAQAADwAAAAAAAAABACAAAAAiAAAAZHJzL2Rvd25yZXYueG1sUEsBAhQAFAAAAAgAh07i&#10;QIC0gYfrAQAApwMAAA4AAAAAAAAAAQAgAAAAJQEAAGRycy9lMm9Eb2MueG1sUEsFBgAAAAAGAAYA&#10;WQEAAII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2906547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66" name="圆角矩形 96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32906547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C/JDIg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土壤污染重点监管单位未按照规定将土壤污染防治方案报地方人民政府生态环境主管部门备案等行为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33216307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67" name="矩形标注 96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33216307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TOz02AAAAAkBAAAPAAAAAAAAAAEAIAAAACIAAABkcnMv&#10;ZG93bnJldi54bWxQSwECFAAUAAAACACHTuJAQlCJaTwCAABaBAAADgAAAAAAAAABACAAAAAnAQAA&#10;ZHJzL2Uyb0RvYy54bWxQSwUGAAAAAAYABgBZAQAA1Q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33215590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68" name="文本框 96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33215590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ayzbZAAAACAEAAA8AAAAAAAAA&#10;AQAgAAAAIgAAAGRycy9kb3ducmV2LnhtbFBLAQIUABQAAAAIAIdO4kCFTqJvEAIAACAEAAAOAAAA&#10;AAAAAAEAIAAAACgBAABkcnMvZTJvRG9jLnhtbFBLBQYAAAAABgAGAFkBAACq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33214771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69" name="直接箭头连接符 96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33214771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YNPz9gAAAAIAQAADwAAAAAAAAABACAAAAAiAAAAZHJzL2Rvd25yZXYueG1sUEsBAhQAFAAAAAgA&#10;h07iQJY/OFjsAQAApwMAAA4AAAAAAAAAAQAgAAAAJwEAAGRycy9lMm9Eb2MueG1sUEsFBgAAAAAG&#10;AAYAWQEAAIU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3215488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70" name="矩形 97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33215488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fFax&#10;2AAAAAkBAAAPAAAAAAAAAAEAIAAAACIAAABkcnMvZG93bnJldi54bWxQSwECFAAUAAAACACHTuJA&#10;LrsSpegBAADfAwAADgAAAAAAAAABACAAAAAnAQAAZHJzL2Uyb0RvYy54bWxQSwUGAAAAAAYABgBZ&#10;AQAAg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33215078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71" name="直接箭头连接符 9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33215078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mPY52QAAAAkBAAAPAAAAAAAAAAEAIAAAACIAAABkcnMvZG93bnJldi54bWxQSwECFAAUAAAACACH&#10;TuJA/nUlQeoBAACnAwAADgAAAAAAAAABACAAAAAoAQAAZHJzL2Uyb0RvYy54bWxQSwUGAAAAAAYA&#10;BgBZAQAAhA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33215692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72" name="文本框 97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33215692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HwHYAAAACAEAAA8AAAAAAAAAAQAg&#10;AAAAIgAAAGRycy9kb3ducmV2LnhtbFBLAQIUABQAAAAIAIdO4kBtQvVfDgIAACAEAAAOAAAAAAAA&#10;AAEAIAAAACcBAABkcnMvZTJvRG9jLnhtbFBLBQYAAAAABgAGAFkBAACn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3215795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73" name="矩形标注 97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33215795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CrWZB2QAAAAkBAAAPAAAAAAAAAAEAIAAAACIAAABk&#10;cnMvZG93bnJldi54bWxQSwECFAAUAAAACACHTuJAOsAP0T4CAABZBAAADgAAAAAAAAABACAAAAAo&#10;AQAAZHJzL2Uyb0RvYy54bWxQSwUGAAAAAAYABgBZAQAA2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33215180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74" name="直接箭头连接符 9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33215180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q6&#10;xNcAAAAIAQAADwAAAAAAAAABACAAAAAiAAAAZHJzL2Rvd25yZXYueG1sUEsBAhQAFAAAAAgAh07i&#10;QAL3XgDqAQAApwMAAA4AAAAAAAAAAQAgAAAAJgEAAGRycy9lMm9Eb2MueG1sUEsFBgAAAAAGAAYA&#10;WQEAAII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3216409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75" name="文本框 97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33216409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HtDTZAAAACQEAAA8AAAAAAAAA&#10;AQAgAAAAIgAAAGRycy9kb3ducmV2LnhtbFBLAQIUABQAAAAIAIdO4kB0gzy/EAIAACAEAAAOAAAA&#10;AAAAAAEAIAAAACgBAABkcnMvZTJvRG9jLnhtbFBLBQYAAAAABgAGAFkBAACq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33215283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76" name="直接箭头连接符 9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33215283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7&#10;Gfn/2QAAAAkBAAAPAAAAAAAAAAEAIAAAACIAAABkcnMvZG93bnJldi54bWxQSwECFAAUAAAACACH&#10;TuJAmlxvKuoBAACnAwAADgAAAAAAAAABACAAAAAo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33216512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77" name="流程图: 决策 97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33216512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GGc2AAAAAoBAAAPAAAAAAAAAAEAIAAAACIAAABkcnMv&#10;ZG93bnJldi54bWxQSwECFAAUAAAACACHTuJAtD5yEAMCAAD3AwAADgAAAAAAAAABACAAAAAnAQAA&#10;ZHJzL2Uyb0RvYy54bWxQSwUGAAAAAAYABgBZAQAAnA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33216716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78" name="矩形标注 97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33216716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SzNPYAAAACAEAAA8AAAAAAAAAAQAgAAAAIgAAAGRycy9k&#10;b3ducmV2LnhtbFBLAQIUABQAAAAIAIdO4kDjJFXcOwIAAFkEAAAOAAAAAAAAAAEAIAAAACcBAABk&#10;cnMvZTJvRG9jLnhtbFBLBQYAAAAABgAGAFkBAADU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33215385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79" name="直接箭头连接符 97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33215385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edvYAAAACAEAAA8AAAAAAAAAAQAgAAAAIgAAAGRycy9kb3ducmV2LnhtbFBLAQIUABQAAAAIAIdO&#10;4kCe2+Pp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3216614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80" name="文本框 98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33216614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Qila2AAAAAkBAAAPAAAAAAAAAAEAIAAAACIAAABkcnMvZG93bnJldi54bWxQSwEC&#10;FAAUAAAACACHTuJAPI5s3/QBAADsAwAADgAAAAAAAAABACAAAAAnAQAAZHJzL2Uyb0RvYy54bWxQ&#10;SwUGAAAAAAYABgBZAQAAj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3214873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81" name="直接箭头连接符 9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33214873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2lmGPbAAAACQEAAA8AAAAAAAAAAQAgAAAAIgAAAGRycy9kb3ducmV2LnhtbFBLAQIUABQAAAAI&#10;AIdO4kBgPYtG6gEAAKcDAAAOAAAAAAAAAAEAIAAAACo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3215897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82" name="文本框 98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33215897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4SXp9gAAAAIAQAADwAAAAAAAAABACAAAAAiAAAAZHJzL2Rvd25yZXYueG1sUEsBAhQA&#10;FAAAAAgAh07iQD5f1CLyAQAA7AMAAA4AAAAAAAAAAQAgAAAAJwEAAGRycy9lMm9Eb2MueG1sUEsF&#10;BgAAAAAGAAYAWQEAAIs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33216000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83" name="矩形标注 98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33216000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xDsAtgAAAAJAQAADwAAAAAAAAABACAAAAAiAAAAZHJzL2Rv&#10;d25yZXYueG1sUEsBAhQAFAAAAAgAh07iQBYMsRY6AgAAWAQAAA4AAAAAAAAAAQAgAAAAJwEAAGRy&#10;cy9lMm9Eb2MueG1sUEsFBgAAAAAGAAYAWQEAANMF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33214976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84" name="直接箭头连接符 98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33214976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8AYA2QAAAAkBAAAPAAAAAAAAAAEAIAAAACIAAABkcnMvZG93bnJldi54bWxQSwECFAAUAAAACACH&#10;TuJAnL/wB+oBAACnAwAADgAAAAAAAAABACAAAAAoAQAAZHJzL2Uyb0RvYy54bWxQSwUGAAAAAAYA&#10;BgBZAQAAh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3216102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85" name="文本框 98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33216102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P0pt2QAAAAkBAAAPAAAAAAAAAAEAIAAAACIAAABkcnMvZG93bnJldi54bWxQSwECFAAU&#10;AAAACACHTuJAqN5t1/ABAADsAwAADgAAAAAAAAABACAAAAAoAQAAZHJzL2Uyb0RvYy54bWxQSwUG&#10;AAAAAAYABgBZAQAAig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3216819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86" name="直接箭头连接符 9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33216819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cavi&#10;1gAAAAgBAAAPAAAAAAAAAAEAIAAAACIAAABkcnMvZG93bnJldi54bWxQSwECFAAUAAAACACHTuJA&#10;BBTBLeoBAACnAwAADgAAAAAAAAABACAAAAAlAQAAZHJzL2Uyb0RvYy54bWxQSwUGAAAAAAYABgBZ&#10;AQAAgQ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33216204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87" name="圆角矩形 98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33216204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eB6LYAAAACQEAAA8AAAAAAAAAAQAgAAAAIgAA&#10;AGRycy9kb3ducmV2LnhtbFBLAQIUABQAAAAIAIdO4kBMV/+1CAIAAAwEAAAOAAAAAAAAAAEAIAAA&#10;ACcBAABkcnMvZTJvRG9jLnhtbFBLBQYAAAAABgAGAFkBAACh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2"/>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对污染物排放的设施、设备实施查封、扣押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《中华人民共和国环境保护法》、《中华人民共和国大气污染防治法》</w:t>
      </w:r>
      <w:r>
        <w:rPr>
          <w:rFonts w:hint="eastAsia" w:ascii="宋体" w:hAnsi="宋体" w:cs="宋体"/>
          <w:sz w:val="32"/>
          <w:szCs w:val="32"/>
          <w:lang w:eastAsia="zh-CN"/>
        </w:rPr>
        <w:t>、</w:t>
      </w:r>
      <w:r>
        <w:rPr>
          <w:rFonts w:hint="eastAsia" w:ascii="宋体" w:hAnsi="宋体" w:eastAsia="宋体" w:cs="宋体"/>
          <w:sz w:val="32"/>
          <w:szCs w:val="32"/>
        </w:rPr>
        <w:t>《中华人民共和国固体废物污染环境防治法》</w:t>
      </w:r>
      <w:r>
        <w:rPr>
          <w:rFonts w:hint="eastAsia" w:ascii="宋体" w:hAnsi="宋体" w:cs="宋体"/>
          <w:sz w:val="32"/>
          <w:szCs w:val="32"/>
          <w:lang w:eastAsia="zh-CN"/>
        </w:rPr>
        <w:t>、《环境保护主管部门实施查封、扣押办法》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发现违法嫌疑-立案-调查-审查-告知-执行-办结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Pr>
        <w:rPr>
          <w:rFonts w:hint="eastAsia"/>
          <w:sz w:val="24"/>
          <w:lang w:val="en-US" w:eastAsia="zh-CN"/>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rPr>
          <w:rFonts w:hint="eastAsia"/>
          <w:sz w:val="24"/>
          <w:lang w:val="en-US" w:eastAsia="zh-CN"/>
        </w:rPr>
      </w:pPr>
    </w:p>
    <w:p>
      <w:pPr>
        <w:rPr>
          <w:rFonts w:hint="eastAsia"/>
          <w:sz w:val="24"/>
          <w:lang w:val="en-US" w:eastAsia="zh-CN"/>
        </w:rPr>
      </w:pPr>
    </w:p>
    <w:p>
      <w:pPr>
        <w:rPr>
          <w:rFonts w:hint="eastAsia"/>
        </w:rPr>
      </w:pPr>
      <w:r>
        <w:rPr>
          <w:sz w:val="24"/>
        </w:rPr>
        <mc:AlternateContent>
          <mc:Choice Requires="wps">
            <w:drawing>
              <wp:anchor distT="0" distB="0" distL="114300" distR="114300" simplePos="0" relativeHeight="332190720" behindDoc="0" locked="0" layoutInCell="1" allowOverlap="1">
                <wp:simplePos x="0" y="0"/>
                <wp:positionH relativeFrom="column">
                  <wp:posOffset>1908810</wp:posOffset>
                </wp:positionH>
                <wp:positionV relativeFrom="paragraph">
                  <wp:posOffset>305435</wp:posOffset>
                </wp:positionV>
                <wp:extent cx="1543050" cy="514350"/>
                <wp:effectExtent l="5080" t="4445" r="13970" b="14605"/>
                <wp:wrapNone/>
                <wp:docPr id="1057" name="流程图: 终止 1057"/>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50.3pt;margin-top:24.05pt;height:40.5pt;width:121.5pt;z-index:332190720;mso-width-relative:page;mso-height-relative:page;" filled="f" stroked="t" coordsize="21600,21600" o:gfxdata="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3NuF2QAAAAoBAAAPAAAAAAAAAAEAIAAAACIAAABkcnMvZG93bnJl&#10;di54bWxQSwECFAAUAAAACACHTuJANf38bvwBAADHAwAADgAAAAAAAAABACAAAAAoAQAAZHJzL2Uy&#10;b0RvYy54bWxQSwUGAAAAAAYABgBZAQAAlgUAAAAA&#10;">
                <v:fill on="f" focussize="0,0"/>
                <v:stroke weight="0.25pt" color="#000000" joinstyle="miter"/>
                <v:imagedata o:title=""/>
                <o:lock v:ext="edit" aspectratio="f"/>
              </v:shape>
            </w:pict>
          </mc:Fallback>
        </mc:AlternateContent>
      </w:r>
    </w:p>
    <w:p>
      <w:pPr>
        <w:tabs>
          <w:tab w:val="center" w:pos="4213"/>
          <w:tab w:val="left" w:pos="6966"/>
        </w:tabs>
        <w:spacing w:line="360" w:lineRule="auto"/>
        <w:jc w:val="center"/>
        <w:rPr>
          <w:rFonts w:hint="eastAsia"/>
          <w:sz w:val="24"/>
          <w:szCs w:val="24"/>
        </w:rPr>
      </w:pPr>
      <w:r>
        <w:rPr>
          <w:rFonts w:hint="eastAsia"/>
          <w:sz w:val="24"/>
          <w:szCs w:val="24"/>
        </w:rPr>
        <w:t>发现违法嫌疑</w:t>
      </w:r>
    </w:p>
    <w:p>
      <w:pPr>
        <w:jc w:val="center"/>
        <w:rPr>
          <w:rFonts w:hint="eastAsia"/>
          <w:sz w:val="24"/>
          <w:szCs w:val="24"/>
        </w:rPr>
      </w:pPr>
      <w:r>
        <w:rPr>
          <w:sz w:val="24"/>
        </w:rPr>
        <mc:AlternateContent>
          <mc:Choice Requires="wpg">
            <w:drawing>
              <wp:anchor distT="0" distB="0" distL="114300" distR="114300" simplePos="0" relativeHeight="332191744" behindDoc="0" locked="0" layoutInCell="1" allowOverlap="1">
                <wp:simplePos x="0" y="0"/>
                <wp:positionH relativeFrom="column">
                  <wp:posOffset>1875790</wp:posOffset>
                </wp:positionH>
                <wp:positionV relativeFrom="paragraph">
                  <wp:posOffset>343535</wp:posOffset>
                </wp:positionV>
                <wp:extent cx="1714500" cy="829310"/>
                <wp:effectExtent l="4445" t="0" r="14605" b="8890"/>
                <wp:wrapNone/>
                <wp:docPr id="1060" name="组合 1060"/>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058" name="直接箭头连接符 1058"/>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059" name="流程图: 过程 1059"/>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7.7pt;margin-top:27.05pt;height:65.3pt;width:135pt;z-index:332191744;mso-width-relative:page;mso-height-relative:page;" coordsize="2700,1306" o:gfxdata="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FSge12gAAAAoBAAAPAAAAAAAAAAEAIAAAACIAAABkcnMvZG93bnJldi54bWxQSwECFAAUAAAA&#10;CACHTuJAv8v3u9ACAAAHBwAADgAAAAAAAAABACAAAAApAQAAZHJzL2Uyb0RvYy54bWxQSwUGAAAA&#10;AAYABgBZAQAAawYAAAAA&#10;">
                <o:lock v:ext="edit" aspectratio="f"/>
                <v:shape id="_x0000_s1026" o:spid="_x0000_s1026" o:spt="32" type="#_x0000_t32" style="position:absolute;left:1350;top:0;height:391;width:1;" filled="f" stroked="t" coordsize="21600,21600" o:gfxdata="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v6b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gtFHVLwAAADd&#10;AAAADwAAAGRycy9kb3ducmV2LnhtbEVPS0sDMRC+C/6HMII3m7SlatemBYWChx5qK+hx2Ex3V3dm&#10;lk36+veNIPQ2H99zZosTt+ZAfWxUPAwHDgxJqaGRysPndvnwDCYmlICtCnk4U4TF/PZmhkXQo3zQ&#10;YZMqk0MkFuihTqkrrI1lTYxxoB1J5nbaM6YM+8qGHo85nFs7cu7RMjaSG2rs6K2m8nezZw92pboa&#10;v37rWNc8/dl98ROXI+/v74buBUyiU7qK/93vIc93kyn8fZNPsP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RR1S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rPr>
          <w:rFonts w:hint="eastAsia"/>
          <w:sz w:val="24"/>
          <w:szCs w:val="24"/>
        </w:rPr>
      </w:pPr>
    </w:p>
    <w:p>
      <w:pPr>
        <w:jc w:val="center"/>
        <w:rPr>
          <w:rFonts w:hint="eastAsia"/>
          <w:sz w:val="24"/>
          <w:szCs w:val="24"/>
        </w:rPr>
      </w:pPr>
      <w:r>
        <w:rPr>
          <w:rFonts w:hint="eastAsia"/>
          <w:sz w:val="24"/>
          <w:szCs w:val="24"/>
        </w:rPr>
        <w:t xml:space="preserve"> 立  案</w:t>
      </w:r>
    </w:p>
    <w:p>
      <w:pPr>
        <w:spacing w:line="320" w:lineRule="exact"/>
        <w:jc w:val="center"/>
        <w:rPr>
          <w:rFonts w:hint="eastAsia"/>
          <w:sz w:val="24"/>
          <w:szCs w:val="24"/>
        </w:rPr>
      </w:pPr>
      <w:r>
        <w:rPr>
          <w:rFonts w:hint="eastAsia"/>
          <w:szCs w:val="18"/>
        </w:rPr>
        <w:t xml:space="preserve"> </w:t>
      </w:r>
    </w:p>
    <w:p>
      <w:pPr>
        <w:rPr>
          <w:sz w:val="18"/>
          <w:szCs w:val="18"/>
        </w:rPr>
      </w:pPr>
      <w:r>
        <w:rPr>
          <w:sz w:val="24"/>
        </w:rPr>
        <mc:AlternateContent>
          <mc:Choice Requires="wpg">
            <w:drawing>
              <wp:anchor distT="0" distB="0" distL="114300" distR="114300" simplePos="0" relativeHeight="332186624" behindDoc="0" locked="0" layoutInCell="1" allowOverlap="1">
                <wp:simplePos x="0" y="0"/>
                <wp:positionH relativeFrom="column">
                  <wp:posOffset>1823085</wp:posOffset>
                </wp:positionH>
                <wp:positionV relativeFrom="paragraph">
                  <wp:posOffset>143510</wp:posOffset>
                </wp:positionV>
                <wp:extent cx="1714500" cy="829310"/>
                <wp:effectExtent l="4445" t="0" r="14605" b="8890"/>
                <wp:wrapNone/>
                <wp:docPr id="1064" name="组合 1064"/>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062" name="直接箭头连接符 1062"/>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063" name="流程图: 过程 1063"/>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3.55pt;margin-top:11.3pt;height:65.3pt;width:135pt;z-index:332186624;mso-width-relative:page;mso-height-relative:page;" coordsize="2700,1306" o:gfxdata="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1k08M2QAAAAoBAAAPAAAAAAAAAAEAIAAAACIAAABkcnMvZG93bnJldi54bWxQSwECFAAUAAAA&#10;CACHTuJAyiLKBdECAAAHBwAADgAAAAAAAAABACAAAAAoAQAAZHJzL2Uyb0RvYy54bWxQSwUGAAAA&#10;AAYABgBZAQAAawYAAAAA&#10;">
                <o:lock v:ext="edit" aspectratio="f"/>
                <v:shape id="_x0000_s1026" o:spid="_x0000_s1026" o:spt="32" type="#_x0000_t32" style="position:absolute;left:1350;top:0;height:391;width:1;" filled="f" stroked="t" coordsize="21600,21600" o:gfxdata="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1u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LVW6A7wAAADd&#10;AAAADwAAAGRycy9kb3ducmV2LnhtbEVPTUvDQBC9C/0PyxS82d02UG3abaEFwUMP2gp6HLLTJJqZ&#10;Cdm1rf/eFQRv83ifs9pcuTNnGmKr4mE6cWBIKg2t1B5ej493D2BiQgnYqZCHb4qwWY9uVlgGvcgL&#10;nQ+pNjlEYokempT60tpYNcQYJ9qTZO6kA2PKcKhtGPCSw7mzM+fmlrGV3NBgT7uGqs/DF3uwe9V9&#10;sX3XQp958XF643uuZt7fjqduCSbRNf2L/9xPIc938wJ+v8kn2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VugO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tabs>
          <w:tab w:val="center" w:pos="4213"/>
          <w:tab w:val="left" w:pos="6966"/>
        </w:tabs>
        <w:spacing w:line="360" w:lineRule="auto"/>
        <w:jc w:val="left"/>
        <w:rPr>
          <w:rFonts w:hint="eastAsia"/>
          <w:sz w:val="24"/>
          <w:szCs w:val="24"/>
        </w:rPr>
      </w:pPr>
    </w:p>
    <w:p>
      <w:pPr>
        <w:tabs>
          <w:tab w:val="center" w:pos="4213"/>
          <w:tab w:val="left" w:pos="6966"/>
        </w:tabs>
        <w:spacing w:line="360" w:lineRule="auto"/>
        <w:jc w:val="center"/>
        <w:rPr>
          <w:rFonts w:hint="eastAsia"/>
          <w:sz w:val="24"/>
          <w:szCs w:val="24"/>
        </w:rPr>
      </w:pPr>
      <w:r>
        <w:rPr>
          <w:rFonts w:hint="eastAsia"/>
          <w:sz w:val="24"/>
          <w:szCs w:val="24"/>
        </w:rPr>
        <w:t>调  查</w:t>
      </w:r>
    </w:p>
    <w:p>
      <w:pPr>
        <w:spacing w:line="320" w:lineRule="exact"/>
        <w:jc w:val="center"/>
        <w:rPr>
          <w:rFonts w:hint="eastAsia"/>
          <w:sz w:val="24"/>
          <w:szCs w:val="24"/>
        </w:rPr>
      </w:pPr>
      <w:r>
        <w:rPr>
          <w:sz w:val="24"/>
        </w:rPr>
        <mc:AlternateContent>
          <mc:Choice Requires="wps">
            <w:drawing>
              <wp:anchor distT="0" distB="0" distL="114300" distR="114300" simplePos="0" relativeHeight="332185600" behindDoc="0" locked="0" layoutInCell="1" allowOverlap="1">
                <wp:simplePos x="0" y="0"/>
                <wp:positionH relativeFrom="column">
                  <wp:posOffset>2680335</wp:posOffset>
                </wp:positionH>
                <wp:positionV relativeFrom="paragraph">
                  <wp:posOffset>175895</wp:posOffset>
                </wp:positionV>
                <wp:extent cx="635" cy="248285"/>
                <wp:effectExtent l="37465" t="0" r="38100" b="18415"/>
                <wp:wrapNone/>
                <wp:docPr id="1061" name="直接箭头连接符 1061"/>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05pt;margin-top:13.85pt;height:19.55pt;width:0.05pt;z-index:332185600;mso-width-relative:page;mso-height-relative:page;" filled="f" stroked="t" coordsize="21600,21600" o:gfxdata="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bwFvPZAAAACQEAAA8AAAAAAAAAAQAgAAAAIgAAAGRycy9kb3ducmV2LnhtbFBLAQIUABQAAAAI&#10;AIdO4kD6GdUK7AEAAKkDAAAOAAAAAAAAAAEAIAAAACgBAABkcnMvZTJvRG9jLnhtbFBLBQYAAAAA&#10;BgAGAFkBAACGBQAAAAA=&#10;">
                <v:fill on="f" focussize="0,0"/>
                <v:stroke color="#000000" joinstyle="round" endarrow="block"/>
                <v:imagedata o:title=""/>
                <o:lock v:ext="edit" aspectratio="f"/>
              </v:shape>
            </w:pict>
          </mc:Fallback>
        </mc:AlternateContent>
      </w:r>
      <w:r>
        <w:rPr>
          <w:rFonts w:hint="eastAsia"/>
          <w:sz w:val="24"/>
          <w:szCs w:val="24"/>
        </w:rPr>
        <w:t xml:space="preserve">  </w:t>
      </w:r>
    </w:p>
    <w:p>
      <w:pPr>
        <w:tabs>
          <w:tab w:val="left" w:pos="7095"/>
        </w:tabs>
        <w:spacing w:line="360" w:lineRule="auto"/>
        <w:rPr>
          <w:rFonts w:hint="eastAsia" w:eastAsia="仿宋_GB2312"/>
          <w:sz w:val="24"/>
          <w:szCs w:val="24"/>
        </w:rPr>
      </w:pPr>
      <w:r>
        <w:rPr>
          <w:rFonts w:eastAsia="仿宋_GB2312"/>
          <w:sz w:val="24"/>
          <w:szCs w:val="24"/>
        </w:rPr>
        <w:tab/>
      </w:r>
    </w:p>
    <w:p>
      <w:pPr>
        <w:jc w:val="center"/>
        <w:rPr>
          <w:rFonts w:hint="eastAsia"/>
          <w:sz w:val="24"/>
          <w:szCs w:val="24"/>
        </w:rPr>
      </w:pPr>
      <w:r>
        <w:rPr>
          <w:rFonts w:hint="eastAsia"/>
          <w:sz w:val="24"/>
          <w:szCs w:val="24"/>
        </w:rPr>
        <w:t xml:space="preserve">  审  查</w:t>
      </w:r>
    </w:p>
    <w:p>
      <w:pPr>
        <w:spacing w:line="320" w:lineRule="exact"/>
        <w:jc w:val="center"/>
        <w:rPr>
          <w:rFonts w:hint="eastAsia"/>
          <w:sz w:val="24"/>
          <w:szCs w:val="24"/>
        </w:rPr>
      </w:pPr>
      <w:r>
        <w:rPr>
          <w:rFonts w:hint="eastAsia"/>
          <w:szCs w:val="18"/>
        </w:rPr>
        <w:t xml:space="preserve"> </w:t>
      </w:r>
      <w:r>
        <w:rPr>
          <w:sz w:val="24"/>
        </w:rPr>
        <mc:AlternateContent>
          <mc:Choice Requires="wps">
            <w:drawing>
              <wp:anchor distT="0" distB="0" distL="114300" distR="114300" simplePos="0" relativeHeight="332184576" behindDoc="0" locked="0" layoutInCell="1" allowOverlap="1">
                <wp:simplePos x="0" y="0"/>
                <wp:positionH relativeFrom="column">
                  <wp:posOffset>1842135</wp:posOffset>
                </wp:positionH>
                <wp:positionV relativeFrom="paragraph">
                  <wp:posOffset>-305435</wp:posOffset>
                </wp:positionV>
                <wp:extent cx="1714500" cy="571500"/>
                <wp:effectExtent l="4445" t="4445" r="14605" b="14605"/>
                <wp:wrapNone/>
                <wp:docPr id="1065" name="流程图: 过程 1065"/>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05pt;margin-top:-24.05pt;height:45pt;width:135pt;z-index:332184576;mso-width-relative:page;mso-height-relative:page;" filled="f" stroked="t" coordsize="21600,21600" o:gfxdata="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KdbQNcAAAAKAQAADwAAAAAAAAABACAAAAAiAAAAZHJzL2Rvd25yZXYueG1sUEsBAhQA&#10;FAAAAAgAh07iQE8ShnjzAQAAxAMAAA4AAAAAAAAAAQAgAAAAJgEAAGRycy9lMm9Eb2MueG1sUEsF&#10;BgAAAAAGAAYAWQEAAIsFAAAAAA==&#10;">
                <v:fill on="f" focussize="0,0"/>
                <v:stroke weight="0.25pt" color="#000000" joinstyle="miter"/>
                <v:imagedata o:title=""/>
                <o:lock v:ext="edit" aspectratio="f"/>
              </v:shape>
            </w:pict>
          </mc:Fallback>
        </mc:AlternateContent>
      </w:r>
      <w:r>
        <w:rPr>
          <w:rFonts w:hint="eastAsia"/>
          <w:sz w:val="24"/>
          <w:szCs w:val="24"/>
        </w:rPr>
        <w:t xml:space="preserve"> </w:t>
      </w:r>
    </w:p>
    <w:p>
      <w:pPr>
        <w:jc w:val="center"/>
        <w:rPr>
          <w:sz w:val="18"/>
          <w:szCs w:val="18"/>
        </w:rPr>
      </w:pPr>
    </w:p>
    <w:p>
      <w:pPr>
        <w:rPr>
          <w:rFonts w:hint="eastAsia" w:eastAsia="仿宋_GB2312"/>
          <w:sz w:val="18"/>
          <w:szCs w:val="18"/>
        </w:rPr>
      </w:pPr>
      <w:r>
        <w:rPr>
          <w:sz w:val="24"/>
        </w:rPr>
        <mc:AlternateContent>
          <mc:Choice Requires="wps">
            <w:drawing>
              <wp:anchor distT="0" distB="0" distL="114300" distR="114300" simplePos="0" relativeHeight="332194816" behindDoc="0" locked="0" layoutInCell="1" allowOverlap="1">
                <wp:simplePos x="0" y="0"/>
                <wp:positionH relativeFrom="column">
                  <wp:posOffset>3657600</wp:posOffset>
                </wp:positionH>
                <wp:positionV relativeFrom="paragraph">
                  <wp:posOffset>83820</wp:posOffset>
                </wp:positionV>
                <wp:extent cx="1570990" cy="1447800"/>
                <wp:effectExtent l="422910" t="5080" r="6350" b="13970"/>
                <wp:wrapNone/>
                <wp:docPr id="1066" name="矩形标注 1066"/>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txbxContent>
                      </wps:txbx>
                      <wps:bodyPr lIns="91439" tIns="45719" rIns="91439" bIns="45719" anchor="ctr" upright="1"/>
                    </wps:wsp>
                  </a:graphicData>
                </a:graphic>
              </wp:anchor>
            </w:drawing>
          </mc:Choice>
          <mc:Fallback>
            <w:pict>
              <v:shape id="_x0000_s1026" o:spid="_x0000_s1026" o:spt="61" type="#_x0000_t61" style="position:absolute;left:0pt;margin-left:288pt;margin-top:6.6pt;height:114pt;width:123.7pt;z-index:332194816;v-text-anchor:middle;mso-width-relative:page;mso-height-relative:page;" filled="f" stroked="t" coordsize="21600,21600" o:gfxdata="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4frvzbAAAACgEAAA8AAAAAAAAAAQAgAAAAIgAA&#10;AGRycy9kb3ducmV2LnhtbFBLAQIUABQAAAAIAIdO4kDZVLwnPgIAAF4EAAAOAAAAAAAAAAEAIAAA&#10;ACoBAABkcnMvZTJvRG9jLnhtbFBLBQYAAAAABgAGAFkBAADaBQAAAAA=&#10;" adj="-5644,17829">
                <v:fill on="f" focussize="0,0"/>
                <v:stroke weight="0.25pt" color="#000000" joinstyle="miter"/>
                <v:imagedata o:title=""/>
                <o:lock v:ext="edit" aspectratio="f"/>
                <v:textbox inset="7.19992125984252pt,3.59992125984252pt,7.19992125984252pt,3.59992125984252pt">
                  <w:txbxContent>
                    <w:p/>
                  </w:txbxContent>
                </v:textbox>
              </v:shape>
            </w:pict>
          </mc:Fallback>
        </mc:AlternateContent>
      </w:r>
      <w:r>
        <w:rPr>
          <w:rFonts w:eastAsia="仿宋_GB2312"/>
          <w:sz w:val="24"/>
          <w:szCs w:val="24"/>
        </w:rPr>
        <mc:AlternateContent>
          <mc:Choice Requires="wps">
            <w:drawing>
              <wp:anchor distT="0" distB="0" distL="114300" distR="114300" simplePos="0" relativeHeight="332196864" behindDoc="0" locked="0" layoutInCell="1" allowOverlap="1">
                <wp:simplePos x="0" y="0"/>
                <wp:positionH relativeFrom="column">
                  <wp:posOffset>3771900</wp:posOffset>
                </wp:positionH>
                <wp:positionV relativeFrom="paragraph">
                  <wp:posOffset>83820</wp:posOffset>
                </wp:positionV>
                <wp:extent cx="1371600" cy="1386840"/>
                <wp:effectExtent l="0" t="0" r="0" b="0"/>
                <wp:wrapNone/>
                <wp:docPr id="1067" name="文本框 1067"/>
                <wp:cNvGraphicFramePr/>
                <a:graphic xmlns:a="http://schemas.openxmlformats.org/drawingml/2006/main">
                  <a:graphicData uri="http://schemas.microsoft.com/office/word/2010/wordprocessingShape">
                    <wps:wsp>
                      <wps:cNvSpPr txBox="1"/>
                      <wps:spPr>
                        <a:xfrm>
                          <a:off x="0" y="0"/>
                          <a:ext cx="1371600" cy="1386840"/>
                        </a:xfrm>
                        <a:prstGeom prst="rect">
                          <a:avLst/>
                        </a:prstGeom>
                        <a:noFill/>
                        <a:ln w="15875">
                          <a:noFill/>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p/>
                        </w:txbxContent>
                      </wps:txbx>
                      <wps:bodyPr upright="1"/>
                    </wps:wsp>
                  </a:graphicData>
                </a:graphic>
              </wp:anchor>
            </w:drawing>
          </mc:Choice>
          <mc:Fallback>
            <w:pict>
              <v:shape id="_x0000_s1026" o:spid="_x0000_s1026" o:spt="202" type="#_x0000_t202" style="position:absolute;left:0pt;margin-left:297pt;margin-top:6.6pt;height:109.2pt;width:108pt;z-index:332196864;mso-width-relative:page;mso-height-relative:page;" filled="f" stroked="f" coordsize="21600,21600" o:gfxdata="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m068F3AAAAAoBAAAPAAAAAAAAAAEA&#10;IAAAACIAAABkcnMvZG93bnJldi54bWxQSwECFAAUAAAACACHTuJAjNLXHpkBAAARAwAADgAAAAAA&#10;AAABACAAAAArAQAAZHJzL2Uyb0RvYy54bWxQSwUGAAAAAAYABgBZAQAANgUAAAAA&#10;">
                <v:fill on="f" focussize="0,0"/>
                <v:stroke on="f" weight="1.25pt"/>
                <v:imagedata o:title=""/>
                <o:lock v:ext="edit" aspectratio="f"/>
                <v:textbox>
                  <w:txbxContent>
                    <w:p>
                      <w:pPr>
                        <w:rPr>
                          <w:rFonts w:hint="eastAsia" w:eastAsia="仿宋_GB2312"/>
                        </w:rPr>
                      </w:pPr>
                      <w:r>
                        <w:rPr>
                          <w:rFonts w:hint="eastAsia"/>
                        </w:rPr>
                        <w:t>行政机关有强制执行权的，下达强制执行决定书，依法强制执行；行政机关没有强制执行权的，申请人民法院强制执行。</w:t>
                      </w:r>
                    </w:p>
                    <w:p/>
                  </w:txbxContent>
                </v:textbox>
              </v:shape>
            </w:pict>
          </mc:Fallback>
        </mc:AlternateContent>
      </w:r>
    </w:p>
    <w:p>
      <w:pPr>
        <w:tabs>
          <w:tab w:val="center" w:pos="4213"/>
          <w:tab w:val="left" w:pos="6156"/>
          <w:tab w:val="left" w:pos="6966"/>
        </w:tabs>
        <w:jc w:val="left"/>
        <w:rPr>
          <w:rFonts w:hint="eastAsia"/>
          <w:sz w:val="24"/>
          <w:szCs w:val="24"/>
        </w:rPr>
      </w:pPr>
      <w:r>
        <w:rPr>
          <w:rFonts w:hint="eastAsia"/>
          <w:sz w:val="24"/>
          <w:szCs w:val="24"/>
        </w:rPr>
        <w:tab/>
      </w:r>
      <w:r>
        <w:rPr>
          <w:rFonts w:hint="eastAsia"/>
          <w:sz w:val="24"/>
          <w:szCs w:val="24"/>
        </w:rPr>
        <w:t xml:space="preserve">  告 </w:t>
      </w:r>
      <w:r>
        <w:rPr>
          <w:sz w:val="24"/>
        </w:rPr>
        <mc:AlternateContent>
          <mc:Choice Requires="wps">
            <w:drawing>
              <wp:anchor distT="0" distB="0" distL="114300" distR="114300" simplePos="0" relativeHeight="332188672" behindDoc="0" locked="0" layoutInCell="1" allowOverlap="1">
                <wp:simplePos x="0" y="0"/>
                <wp:positionH relativeFrom="column">
                  <wp:posOffset>2708910</wp:posOffset>
                </wp:positionH>
                <wp:positionV relativeFrom="paragraph">
                  <wp:posOffset>-340360</wp:posOffset>
                </wp:positionV>
                <wp:extent cx="635" cy="248285"/>
                <wp:effectExtent l="37465" t="0" r="38100" b="18415"/>
                <wp:wrapNone/>
                <wp:docPr id="1069" name="直接箭头连接符 1069"/>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3.3pt;margin-top:-26.8pt;height:19.55pt;width:0.05pt;z-index:332188672;mso-width-relative:page;mso-height-relative:page;" filled="f" stroked="t" coordsize="21600,21600" o:gfxdata="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E459tsAAAALAQAADwAAAAAAAAABACAAAAAiAAAAZHJzL2Rvd25yZXYueG1sUEsBAhQAFAAA&#10;AAgAh07iQBJSfynsAQAAqQMAAA4AAAAAAAAAAQAgAAAAKgEAAGRycy9lMm9Eb2MueG1sUEsFBgAA&#10;AAAGAAYAWQEAAIgFAAAAAA==&#10;">
                <v:fill on="f" focussize="0,0"/>
                <v:stroke color="#000000" joinstyle="round" endarrow="block"/>
                <v:imagedata o:title=""/>
                <o:lock v:ext="edit" aspectratio="f"/>
              </v:shape>
            </w:pict>
          </mc:Fallback>
        </mc:AlternateContent>
      </w:r>
      <w:r>
        <w:rPr>
          <w:rFonts w:hint="eastAsia"/>
          <w:sz w:val="24"/>
          <w:szCs w:val="24"/>
        </w:rPr>
        <w:t xml:space="preserve"> </w:t>
      </w:r>
      <w:r>
        <w:rPr>
          <w:sz w:val="24"/>
        </w:rPr>
        <mc:AlternateContent>
          <mc:Choice Requires="wps">
            <w:drawing>
              <wp:anchor distT="0" distB="0" distL="114300" distR="114300" simplePos="0" relativeHeight="332187648" behindDoc="0" locked="0" layoutInCell="1" allowOverlap="1">
                <wp:simplePos x="0" y="0"/>
                <wp:positionH relativeFrom="column">
                  <wp:posOffset>1851660</wp:posOffset>
                </wp:positionH>
                <wp:positionV relativeFrom="paragraph">
                  <wp:posOffset>-139700</wp:posOffset>
                </wp:positionV>
                <wp:extent cx="1714500" cy="571500"/>
                <wp:effectExtent l="4445" t="4445" r="14605" b="14605"/>
                <wp:wrapNone/>
                <wp:docPr id="1070" name="流程图: 过程 1070"/>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8pt;margin-top:-11pt;height:45pt;width:135pt;z-index:332187648;mso-width-relative:page;mso-height-relative:page;" filled="f" stroked="t" coordsize="21600,21600" o:gfxdata="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cl761wAAAAoBAAAPAAAAAAAAAAEAIAAAACIAAABkcnMvZG93bnJldi54bWxQSwECFAAU&#10;AAAACACHTuJAp84ws/IBAADEAwAADgAAAAAAAAABACAAAAAmAQAAZHJzL2Uyb0RvYy54bWxQSwUG&#10;AAAAAAYABgBZAQAAigUAAAAA&#10;">
                <v:fill on="f" focussize="0,0"/>
                <v:stroke weight="0.25pt" color="#000000" joinstyle="miter"/>
                <v:imagedata o:title=""/>
                <o:lock v:ext="edit" aspectratio="f"/>
              </v:shape>
            </w:pict>
          </mc:Fallback>
        </mc:AlternateContent>
      </w:r>
      <w:r>
        <w:rPr>
          <w:rFonts w:hint="eastAsia"/>
          <w:sz w:val="24"/>
          <w:szCs w:val="24"/>
        </w:rPr>
        <w:t>知</w:t>
      </w:r>
      <w:r>
        <w:rPr>
          <w:rFonts w:hint="eastAsia"/>
          <w:sz w:val="24"/>
          <w:szCs w:val="24"/>
        </w:rPr>
        <w:tab/>
      </w:r>
    </w:p>
    <w:p>
      <w:pPr>
        <w:spacing w:line="320" w:lineRule="exact"/>
        <w:jc w:val="center"/>
        <w:rPr>
          <w:rFonts w:hint="eastAsia"/>
          <w:sz w:val="24"/>
          <w:szCs w:val="24"/>
        </w:rPr>
      </w:pPr>
      <w:r>
        <w:rPr>
          <w:sz w:val="24"/>
        </w:rPr>
        <mc:AlternateContent>
          <mc:Choice Requires="wps">
            <w:drawing>
              <wp:anchor distT="0" distB="0" distL="114300" distR="114300" simplePos="0" relativeHeight="332192768" behindDoc="0" locked="0" layoutInCell="1" allowOverlap="1">
                <wp:simplePos x="0" y="0"/>
                <wp:positionH relativeFrom="column">
                  <wp:posOffset>2628900</wp:posOffset>
                </wp:positionH>
                <wp:positionV relativeFrom="paragraph">
                  <wp:posOffset>182880</wp:posOffset>
                </wp:positionV>
                <wp:extent cx="20320" cy="313055"/>
                <wp:effectExtent l="22860" t="0" r="33020" b="10795"/>
                <wp:wrapNone/>
                <wp:docPr id="1068" name="直接箭头连接符 1068"/>
                <wp:cNvGraphicFramePr/>
                <a:graphic xmlns:a="http://schemas.openxmlformats.org/drawingml/2006/main">
                  <a:graphicData uri="http://schemas.microsoft.com/office/word/2010/wordprocessingShape">
                    <wps:wsp>
                      <wps:cNvCnPr/>
                      <wps:spPr>
                        <a:xfrm>
                          <a:off x="0" y="0"/>
                          <a:ext cx="20320" cy="3130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14.4pt;height:24.65pt;width:1.6pt;z-index:332192768;mso-width-relative:page;mso-height-relative:page;" filled="f" stroked="t" coordsize="21600,21600" o:gfxdata="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Ph9GNkAAAAJAQAADwAAAAAAAAABACAAAAAiAAAAZHJzL2Rvd25yZXYueG1sUEsBAhQAFAAA&#10;AAgAh07iQOwJyWLuAQAAqwMAAA4AAAAAAAAAAQAgAAAAKAEAAGRycy9lMm9Eb2MueG1sUEsFBgAA&#10;AAAGAAYAWQEAAIgFAAAAAA==&#10;">
                <v:fill on="f" focussize="0,0"/>
                <v:stroke color="#000000" joinstyle="round" endarrow="block"/>
                <v:imagedata o:title=""/>
                <o:lock v:ext="edit" aspectratio="f"/>
              </v:shape>
            </w:pict>
          </mc:Fallback>
        </mc:AlternateContent>
      </w:r>
      <w:r>
        <w:rPr>
          <w:rFonts w:hint="eastAsia"/>
          <w:szCs w:val="18"/>
        </w:rPr>
        <w:t xml:space="preserve"> </w:t>
      </w:r>
    </w:p>
    <w:p>
      <w:pPr>
        <w:jc w:val="center"/>
        <w:rPr>
          <w:sz w:val="18"/>
        </w:rPr>
      </w:pPr>
    </w:p>
    <w:p>
      <w:pPr>
        <w:rPr>
          <w:rFonts w:hint="eastAsia"/>
          <w:sz w:val="24"/>
          <w:szCs w:val="24"/>
        </w:rPr>
      </w:pPr>
      <w:r>
        <w:rPr>
          <w:rFonts w:hint="eastAsia"/>
          <w:sz w:val="24"/>
          <w:szCs w:val="24"/>
        </w:rPr>
        <mc:AlternateContent>
          <mc:Choice Requires="wps">
            <w:drawing>
              <wp:anchor distT="0" distB="0" distL="114300" distR="114300" simplePos="0" relativeHeight="332193792" behindDoc="0" locked="0" layoutInCell="1" allowOverlap="1">
                <wp:simplePos x="0" y="0"/>
                <wp:positionH relativeFrom="column">
                  <wp:posOffset>1828800</wp:posOffset>
                </wp:positionH>
                <wp:positionV relativeFrom="paragraph">
                  <wp:posOffset>104140</wp:posOffset>
                </wp:positionV>
                <wp:extent cx="1485900" cy="571500"/>
                <wp:effectExtent l="4445" t="4445" r="14605" b="14605"/>
                <wp:wrapNone/>
                <wp:docPr id="1071" name="流程图: 过程 1071"/>
                <wp:cNvGraphicFramePr/>
                <a:graphic xmlns:a="http://schemas.openxmlformats.org/drawingml/2006/main">
                  <a:graphicData uri="http://schemas.microsoft.com/office/word/2010/wordprocessingShape">
                    <wps:wsp>
                      <wps:cNvSpPr/>
                      <wps:spPr>
                        <a:xfrm>
                          <a:off x="0" y="0"/>
                          <a:ext cx="14859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4pt;margin-top:8.2pt;height:45pt;width:117pt;z-index:332193792;mso-width-relative:page;mso-height-relative:page;" filled="f" stroked="t" coordsize="21600,21600" o:gfxdata="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LJV1QAAAAoBAAAPAAAAAAAAAAEAIAAAACIAAABkcnMvZG93bnJldi54bWxQSwECFAAU&#10;AAAACACHTuJASL9su/QBAADEAwAADgAAAAAAAAABACAAAAAkAQAAZHJzL2Uyb0RvYy54bWxQSwUG&#10;AAAAAAYABgBZAQAAigUAAAAA&#10;">
                <v:fill on="f" focussize="0,0"/>
                <v:stroke weight="0.25pt" color="#000000" joinstyle="miter"/>
                <v:imagedata o:title=""/>
                <o:lock v:ext="edit" aspectratio="f"/>
              </v:shape>
            </w:pict>
          </mc:Fallback>
        </mc:AlternateContent>
      </w:r>
    </w:p>
    <w:p>
      <w:pPr>
        <w:tabs>
          <w:tab w:val="center" w:pos="4213"/>
          <w:tab w:val="left" w:pos="6486"/>
        </w:tabs>
        <w:jc w:val="left"/>
        <w:rPr>
          <w:rFonts w:hint="eastAsia"/>
          <w:sz w:val="24"/>
          <w:szCs w:val="24"/>
        </w:rPr>
      </w:pPr>
      <w:r>
        <w:rPr>
          <w:rFonts w:hint="eastAsia"/>
          <w:sz w:val="24"/>
          <w:szCs w:val="24"/>
        </w:rPr>
        <w:tab/>
      </w:r>
      <w:r>
        <w:rPr>
          <w:rFonts w:hint="eastAsia"/>
          <w:sz w:val="24"/>
          <w:szCs w:val="24"/>
        </w:rPr>
        <w:t xml:space="preserve">  执  行</w:t>
      </w:r>
      <w:r>
        <w:rPr>
          <w:rFonts w:hint="eastAsia"/>
          <w:sz w:val="24"/>
          <w:szCs w:val="24"/>
        </w:rPr>
        <w:tab/>
      </w:r>
    </w:p>
    <w:p>
      <w:pPr>
        <w:jc w:val="center"/>
        <w:rPr>
          <w:rFonts w:hint="eastAsia"/>
          <w:sz w:val="24"/>
          <w:szCs w:val="24"/>
        </w:rPr>
      </w:pPr>
    </w:p>
    <w:p>
      <w:pPr>
        <w:jc w:val="center"/>
        <w:rPr>
          <w:rFonts w:hint="eastAsia"/>
          <w:sz w:val="24"/>
          <w:szCs w:val="24"/>
        </w:rPr>
      </w:pPr>
      <w:r>
        <w:rPr>
          <w:sz w:val="18"/>
        </w:rPr>
        <mc:AlternateContent>
          <mc:Choice Requires="wps">
            <w:drawing>
              <wp:anchor distT="0" distB="0" distL="114300" distR="114300" simplePos="0" relativeHeight="332189696" behindDoc="0" locked="0" layoutInCell="1" allowOverlap="1">
                <wp:simplePos x="0" y="0"/>
                <wp:positionH relativeFrom="column">
                  <wp:posOffset>2699385</wp:posOffset>
                </wp:positionH>
                <wp:positionV relativeFrom="paragraph">
                  <wp:posOffset>100965</wp:posOffset>
                </wp:positionV>
                <wp:extent cx="635" cy="248285"/>
                <wp:effectExtent l="37465" t="0" r="38100" b="18415"/>
                <wp:wrapNone/>
                <wp:docPr id="1072" name="直接箭头连接符 1072"/>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2.55pt;margin-top:7.95pt;height:19.55pt;width:0.05pt;z-index:332189696;mso-width-relative:page;mso-height-relative:page;" filled="f" stroked="t" coordsize="21600,21600" o:gfxdata="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WoQ2NkAAAAJAQAADwAAAAAAAAABACAAAAAiAAAAZHJzL2Rvd25yZXYueG1sUEsBAhQAFAAAAAgA&#10;h07iQLW6+ijrAQAAqQMAAA4AAAAAAAAAAQAgAAAAKAEAAGRycy9lMm9Eb2MueG1sUEsFBgAAAAAG&#10;AAYAWQEAAIUFAAAAAA==&#10;">
                <v:fill on="f" focussize="0,0"/>
                <v:stroke color="#000000" joinstyle="round" endarrow="block"/>
                <v:imagedata o:title=""/>
                <o:lock v:ext="edit" aspectratio="f"/>
              </v:shape>
            </w:pict>
          </mc:Fallback>
        </mc:AlternateContent>
      </w:r>
    </w:p>
    <w:p>
      <w:pPr>
        <w:rPr>
          <w:sz w:val="18"/>
          <w:szCs w:val="18"/>
        </w:rPr>
      </w:pPr>
      <w:r>
        <w:rPr>
          <w:sz w:val="18"/>
        </w:rPr>
        <mc:AlternateContent>
          <mc:Choice Requires="wps">
            <w:drawing>
              <wp:anchor distT="0" distB="0" distL="114300" distR="114300" simplePos="0" relativeHeight="332183552" behindDoc="0" locked="0" layoutInCell="1" allowOverlap="1">
                <wp:simplePos x="0" y="0"/>
                <wp:positionH relativeFrom="column">
                  <wp:posOffset>1899285</wp:posOffset>
                </wp:positionH>
                <wp:positionV relativeFrom="paragraph">
                  <wp:posOffset>157480</wp:posOffset>
                </wp:positionV>
                <wp:extent cx="1543050" cy="514350"/>
                <wp:effectExtent l="5080" t="4445" r="13970" b="14605"/>
                <wp:wrapNone/>
                <wp:docPr id="1073" name="流程图: 终止 1073"/>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49.55pt;margin-top:12.4pt;height:40.5pt;width:121.5pt;z-index:332183552;mso-width-relative:page;mso-height-relative:page;" filled="f" stroked="t" coordsize="21600,21600" o:gfxdata="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r7IYXYAAAACgEAAA8AAAAAAAAAAQAgAAAAIgAAAGRycy9kb3ducmV2&#10;LnhtbFBLAQIUABQAAAAIAIdO4kCE/mQJ/AEAAMcDAAAOAAAAAAAAAAEAIAAAACcBAABkcnMvZTJv&#10;RG9jLnhtbFBLBQYAAAAABgAGAFkBAACVBQAAAAA=&#10;">
                <v:fill on="f" focussize="0,0"/>
                <v:stroke weight="0.25pt" color="#000000" joinstyle="miter"/>
                <v:imagedata o:title=""/>
                <o:lock v:ext="edit" aspectratio="f"/>
              </v:shape>
            </w:pict>
          </mc:Fallback>
        </mc:AlternateContent>
      </w:r>
      <w:r>
        <w:rPr>
          <w:sz w:val="24"/>
        </w:rPr>
        <mc:AlternateContent>
          <mc:Choice Requires="wps">
            <w:drawing>
              <wp:anchor distT="0" distB="0" distL="114300" distR="114300" simplePos="0" relativeHeight="332195840" behindDoc="0" locked="0" layoutInCell="1" allowOverlap="1">
                <wp:simplePos x="0" y="0"/>
                <wp:positionH relativeFrom="column">
                  <wp:posOffset>-90170</wp:posOffset>
                </wp:positionH>
                <wp:positionV relativeFrom="paragraph">
                  <wp:posOffset>122555</wp:posOffset>
                </wp:positionV>
                <wp:extent cx="1504315" cy="385445"/>
                <wp:effectExtent l="4445" t="4445" r="529590" b="10160"/>
                <wp:wrapNone/>
                <wp:docPr id="1074" name="矩形标注 1074"/>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81574"/>
                            <a:gd name="adj2" fmla="val -2060"/>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7.1pt;margin-top:9.65pt;height:30.35pt;width:118.45pt;z-index:332195840;v-text-anchor:middle;mso-width-relative:page;mso-height-relative:page;" filled="f" stroked="t" coordsize="21600,21600" o:gfxdata="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xkBpLYAAAACQEAAA8AAAAAAAAAAQAgAAAAIgAAAGRycy9k&#10;b3ducmV2LnhtbFBLAQIUABQAAAAIAIdO4kAGZhdxOwIAAFwEAAAOAAAAAAAAAAEAIAAAACcBAABk&#10;cnMvZTJvRG9jLnhtbFBLBQYAAAAABgAGAFkBAADUBQAAAAA=&#10;" adj="28420,10355">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sz w:val="24"/>
          <w:szCs w:val="24"/>
        </w:rPr>
        <w:t xml:space="preserve">  </w:t>
      </w:r>
    </w:p>
    <w:p>
      <w:pPr>
        <w:jc w:val="center"/>
        <w:rPr>
          <w:rFonts w:hint="eastAsia" w:eastAsia="仿宋_GB2312"/>
          <w:sz w:val="18"/>
          <w:szCs w:val="18"/>
        </w:rPr>
      </w:pPr>
      <w:r>
        <w:rPr>
          <w:rFonts w:hint="eastAsia"/>
          <w:sz w:val="24"/>
          <w:szCs w:val="24"/>
        </w:rPr>
        <w:t xml:space="preserve">  办  结   </w:t>
      </w:r>
    </w:p>
    <w:p>
      <w:pPr>
        <w:rPr>
          <w:rFonts w:hint="eastAsia" w:ascii="仿宋_GB2312"/>
          <w:szCs w:val="24"/>
        </w:rPr>
      </w:pPr>
    </w:p>
    <w:p>
      <w:pPr>
        <w:ind w:firstLine="2625" w:firstLineChars="1250"/>
        <w:rPr>
          <w:rFonts w:hint="eastAsia" w:ascii="仿宋_GB2312"/>
          <w:szCs w:val="24"/>
        </w:rPr>
      </w:pPr>
    </w:p>
    <w:p>
      <w:pPr>
        <w:rPr>
          <w:rFonts w:hint="eastAsia" w:ascii="仿宋_GB2312" w:eastAsia="仿宋_GB2312"/>
          <w:sz w:val="24"/>
        </w:rPr>
      </w:pPr>
    </w:p>
    <w:p>
      <w:pPr>
        <w:rPr>
          <w:rFonts w:hint="eastAsia"/>
          <w:sz w:val="24"/>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对危险废物、放射性固体废物、废旧放射源的代处置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《中华人民共和国固体废物污染环境防治法》</w:t>
      </w:r>
      <w:r>
        <w:rPr>
          <w:rFonts w:hint="eastAsia" w:ascii="宋体" w:hAnsi="宋体" w:cs="宋体"/>
          <w:sz w:val="32"/>
          <w:szCs w:val="32"/>
          <w:lang w:eastAsia="zh-CN"/>
        </w:rPr>
        <w:t>、《中华人民共和国放射性污染防治法》、《放射性同位素与射线装置安全和防护条例》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《中华人民共和国固体废物污染环境防治法》（2020年9月1日实施）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第一百一十三条　违反本法规定，危险废物产生者未按照规定处置其产生的危险废物被责令改正后拒不改正的，由生态环境主管部门组织代为处置，处置费用由危险废物产生者承担；拒不承担代为处置费用的，处代为处置费用一倍以上三倍以下的罚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Pr>
        <w:jc w:val="center"/>
        <w:rPr>
          <w:rFonts w:hint="eastAsia" w:ascii="仿宋_GB2312" w:hAnsi="仿宋" w:cs="仿宋"/>
          <w:sz w:val="24"/>
          <w:szCs w:val="24"/>
        </w:rPr>
      </w:pPr>
      <w:r>
        <w:rPr>
          <w:rFonts w:hint="eastAsia"/>
          <w:sz w:val="24"/>
          <w:lang w:val="en-US" w:eastAsia="zh-CN"/>
        </w:rPr>
        <w:t xml:space="preserve">  </w: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sz w:val="24"/>
        </w:rPr>
        <mc:AlternateContent>
          <mc:Choice Requires="wps">
            <w:drawing>
              <wp:anchor distT="0" distB="0" distL="114300" distR="114300" simplePos="0" relativeHeight="332176384" behindDoc="0" locked="0" layoutInCell="1" allowOverlap="1">
                <wp:simplePos x="0" y="0"/>
                <wp:positionH relativeFrom="column">
                  <wp:posOffset>1273810</wp:posOffset>
                </wp:positionH>
                <wp:positionV relativeFrom="paragraph">
                  <wp:posOffset>17780</wp:posOffset>
                </wp:positionV>
                <wp:extent cx="1543050" cy="514350"/>
                <wp:effectExtent l="5080" t="4445" r="13970" b="14605"/>
                <wp:wrapNone/>
                <wp:docPr id="988" name="流程图: 终止 988"/>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3pt;margin-top:1.4pt;height:40.5pt;width:121.5pt;z-index:332176384;mso-width-relative:page;mso-height-relative:page;" filled="f" stroked="t" coordsize="21600,21600" o:gfxdata="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B+oXVAAAACAEAAA8AAAAAAAAAAQAgAAAAIgAAAGRycy9kb3ducmV2Lnht&#10;bFBLAQIUABQAAAAIAIdO4kAdfXvM/AEAAMUDAAAOAAAAAAAAAAEAIAAAACQBAABkcnMvZTJvRG9j&#10;LnhtbFBLBQYAAAAABgAGAFkBAACSBQ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r>
        <w:rPr>
          <w:rFonts w:hint="eastAsia" w:ascii="仿宋_GB2312" w:hAnsi="仿宋" w:cs="仿宋"/>
          <w:sz w:val="24"/>
          <w:szCs w:val="24"/>
          <w:lang w:val="en-US" w:eastAsia="zh-CN"/>
        </w:rPr>
        <w:t xml:space="preserve">             </w:t>
      </w: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332204032"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087" name="组合 1087"/>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85"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86"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332204032;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hhaUm&#10;2QAAAAoBAAAPAAAAAAAAAAEAIAAAACIAAABkcnMvZG93bnJldi54bWxQSwECFAAUAAAACACHTuJA&#10;H/052MsCAAAHBwAADgAAAAAAAAABACAAAAAoAQAAZHJzL2Uyb0RvYy54bWxQSwUGAAAAAAYABgBZ&#10;AQAAZQYAAAAA&#10;">
                <o:lock v:ext="edit" aspectratio="f"/>
                <v:shape id="_x0000_s1026" o:spid="_x0000_s1026" o:spt="32" type="#_x0000_t32" style="position:absolute;left:1343;top:0;height:495;width:7;" filled="f" stroked="t" coordsize="21600,21600" o:gfxdata="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RW+rsAAADd&#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shape>
                <v:shape id="_x0000_s1026" o:spid="_x0000_s1026" o:spt="109" type="#_x0000_t109" style="position:absolute;left:0;top:495;height:870;width:2730;" filled="f" stroked="t" coordsize="21600,21600" o:gfxdata="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u/2G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332198912"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078" name="组合 1078"/>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76"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77"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332198912;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W8NQrtcA&#10;AAAJAQAADwAAAAAAAAABACAAAAAiAAAAZHJzL2Rvd25yZXYueG1sUEsBAhQAFAAAAAgAh07iQIFE&#10;y2PLAgAABwcAAA4AAAAAAAAAAQAgAAAAJgEAAGRycy9lMm9Eb2MueG1sUEsFBgAAAAAGAAYAWQEA&#10;AGMGAAAAAA==&#10;">
                <o:lock v:ext="edit" aspectratio="f"/>
                <v:shape id="_x0000_s1026" o:spid="_x0000_s1026" o:spt="32" type="#_x0000_t32" style="position:absolute;left:1343;top:0;height:495;width:7;" filled="f" stroked="t" coordsize="21600,21600" o:gfxdata="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O4qrsAAADd&#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shape>
                <v:shape id="_x0000_s1026" o:spid="_x0000_s1026" o:spt="109" type="#_x0000_t109" style="position:absolute;left:0;top:495;height:870;width:2730;" filled="f" stroked="t" coordsize="21600,21600" o:gfxdata="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3Kt2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332201984"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079" name="矩形标注 1079"/>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332201984;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YsfWvaAAAACQEAAA8AAAAAAAAAAQAgAAAAIgAA&#10;AGRycy9kb3ducmV2LnhtbFBLAQIUABQAAAAIAIdO4kCOT+xUPwIAAF4EAAAOAAAAAAAAAAEAIAAA&#10;ACkBAABkcnMvZTJvRG9jLnhtbFBLBQYAAAAABgAGAFkBAADaBQ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332199936"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075" name="直接箭头连接符 1075"/>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332199936;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dw&#10;yOfYAAAACQEAAA8AAAAAAAAAAQAgAAAAIgAAAGRycy9kb3ducmV2LnhtbFBLAQIUABQAAAAIAIdO&#10;4kCr6sac6gEAAKoDAAAOAAAAAAAAAAEAIAAAACcBAABkcnMvZTJvRG9jLnhtbFBLBQYAAAAABgAG&#10;AFkBAACDBQ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332200960"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084" name="组合 1084"/>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080"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083" name="组合 1083"/>
                        <wpg:cNvGrpSpPr/>
                        <wpg:grpSpPr>
                          <a:xfrm>
                            <a:off x="0" y="870"/>
                            <a:ext cx="2864" cy="1425"/>
                            <a:chOff x="0" y="0"/>
                            <a:chExt cx="2864" cy="1425"/>
                          </a:xfrm>
                        </wpg:grpSpPr>
                        <wps:wsp>
                          <wps:cNvPr id="1081"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082"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332200960;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feWcK9oAAAAK&#10;AQAADwAAAAAAAAABACAAAAAiAAAAZHJzL2Rvd25yZXYueG1sUEsBAhQAFAAAAAgAh07iQBnlMF83&#10;AwAAawoAAA4AAAAAAAAAAQAgAAAAKQEAAGRycy9lMm9Eb2MueG1sUEsFBgAAAAAGAAYAWQEAANIG&#10;AAAAAA==&#10;">
                <o:lock v:ext="edit" aspectratio="f"/>
                <v:shape id="_x0000_s1026" o:spid="_x0000_s1026" o:spt="109" type="#_x0000_t109" style="position:absolute;left:75;top:0;height:870;width:2730;" filled="f" stroked="t" coordsize="21600,21600" o:gfxdata="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vCjr4A&#10;AADdAAAADwAAAAAAAAABACAAAAAiAAAAZHJzL2Rvd25yZXYueG1sUEsBAhQAFAAAAAgAh07iQDMv&#10;BZ47AAAAOQAAABAAAAAAAAAAAQAgAAAADQEAAGRycy9zaGFwZXhtbC54bWxQSwUGAAAAAAYABgBb&#10;AQAAtwMAAAAA&#10;">
                  <v:fill on="f" focussize="0,0"/>
                  <v:stroke weight="0.25pt" color="#000000" joinstyle="miter"/>
                  <v:imagedata o:title=""/>
                  <o:lock v:ext="edit" aspectratio="f"/>
                </v:shape>
                <v:group id="_x0000_s1026" o:spid="_x0000_s1026" o:spt="203" style="position:absolute;left:0;top:870;height:1425;width:2864;" coordsize="2864,1425" o:gfxdata="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348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418;top:0;height:495;width:7;" filled="f" stroked="t" coordsize="21600,21600" o:gfxdata="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X1D5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_x0000_s1026" o:spid="_x0000_s1026" o:spt="116" type="#_x0000_t116" style="position:absolute;left:0;top:495;height:930;width:2865;" filled="f" stroked="t" coordsize="21600,21600" o:gfxdata="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qoNO/&#10;AAAA3Q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332203008"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088" name="矩形标注 1088"/>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332203008;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eMxcTaAAAACQEAAA8AAAAAAAAAAQAgAAAAIgAAAGRy&#10;cy9kb3ducmV2LnhtbFBLAQIUABQAAAAIAIdO4kAjE571PAIAAF0EAAAOAAAAAAAAAAEAIAAAACkB&#10;AABkcnMvZTJvRG9jLnhtbFBLBQYAAAAABgAGAFkBAADXBQ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rPr>
          <w:rFonts w:hint="eastAsia" w:eastAsia="仿宋_GB2312"/>
          <w:sz w:val="24"/>
        </w:rPr>
      </w:pPr>
    </w:p>
    <w:p>
      <w:pPr>
        <w:jc w:val="center"/>
        <w:rPr>
          <w:rFonts w:hint="eastAsia" w:eastAsia="仿宋_GB2312"/>
          <w:sz w:val="18"/>
          <w:szCs w:val="18"/>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对水污染物代治理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《中华人民共和国水污染防治法》（20</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8年</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第八十五条  有下列行为之一的，由县级以上地方人民政府环境保护主管部门责令停止违法行为，限期采取治理措施，消除污染，处以罚款；逾期不采取治理措施的，环境保护主管部门可以指定有治理能力的单位代为治理，所需费用由违法者承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第九十四条  企业事业单位违反本法规定，造成水污染事故的，除依法承担赔偿责任外，由县级以上人民政府环境保护主管部门依照本条第二款的规定处以罚款，责令限期采取治理措施，消除污染；未按照要求采取治理措施或者不具备治理能力的，由环境保护主管部门指定有治理能力的单位代为治理，所需费用由违法者承担；对造成重大或者特大水污染事故的，还可以报经有批准权的人民政府批准，责令关闭；对直接负责的主管人员和其他直接责任人员可以处上一年度从本单位取得的收入百分之五十以下的罚款；有《中华人民共和国环境保护法》第六十三条规定的违法排放水污染物等行为之一，尚不构成犯罪的，由公安机关对直接负责的主管人员和其他直接责任人员处十日以上十五日以下的拘留；情节较轻的，处五日以上十日以下的拘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3"/>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办理流程图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b/>
          <w:bCs/>
          <w:sz w:val="32"/>
          <w:szCs w:val="32"/>
          <w:lang w:val="en-US" w:eastAsia="zh-CN"/>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sz w:val="24"/>
        </w:rPr>
        <mc:AlternateContent>
          <mc:Choice Requires="wps">
            <w:drawing>
              <wp:anchor distT="0" distB="0" distL="114300" distR="114300" simplePos="0" relativeHeight="412723200" behindDoc="0" locked="0" layoutInCell="1" allowOverlap="1">
                <wp:simplePos x="0" y="0"/>
                <wp:positionH relativeFrom="column">
                  <wp:posOffset>1273810</wp:posOffset>
                </wp:positionH>
                <wp:positionV relativeFrom="paragraph">
                  <wp:posOffset>17780</wp:posOffset>
                </wp:positionV>
                <wp:extent cx="1543050" cy="514350"/>
                <wp:effectExtent l="5080" t="4445" r="13970" b="14605"/>
                <wp:wrapNone/>
                <wp:docPr id="1089" name="流程图: 终止 1089"/>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3pt;margin-top:1.4pt;height:40.5pt;width:121.5pt;z-index:412723200;mso-width-relative:page;mso-height-relative:page;" filled="f" stroked="t" coordsize="21600,21600" o:gfxdata="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B+oXVAAAACAEAAA8AAAAAAAAAAQAgAAAAIgAAAGRycy9kb3ducmV2Lnht&#10;bFBLAQIUABQAAAAIAIdO4kC3moOy/AEAAMcDAAAOAAAAAAAAAAEAIAAAACQBAABkcnMvZTJvRG9j&#10;LnhtbFBLBQYAAAAABgAGAFkBAACSBQ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r>
        <w:rPr>
          <w:rFonts w:hint="eastAsia" w:ascii="仿宋_GB2312" w:hAnsi="仿宋" w:cs="仿宋"/>
          <w:sz w:val="24"/>
          <w:szCs w:val="24"/>
          <w:lang w:val="en-US" w:eastAsia="zh-CN"/>
        </w:rPr>
        <w:t xml:space="preserve">             </w:t>
      </w: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412750848"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090" name="组合 1090"/>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91"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92"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412750848;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hhaUm&#10;2QAAAAoBAAAPAAAAAAAAAAEAIAAAACIAAABkcnMvZG93bnJldi54bWxQSwECFAAUAAAACACHTuJA&#10;T8pqgMsCAAAHBwAADgAAAAAAAAABACAAAAAoAQAAZHJzL2Uyb0RvYy54bWxQSwUGAAAAAAYABgBZ&#10;AQAAZQYAAAAA&#10;">
                <o:lock v:ext="edit" aspectratio="f"/>
                <v:shape id="直接箭头连接符 1085" o:spid="_x0000_s1026" o:spt="32" type="#_x0000_t32" style="position:absolute;left:1343;top:0;height:495;width:7;" filled="f" stroked="t" coordsize="21600,21600" o:gfxdata="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hsYk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86" o:spid="_x0000_s1026" o:spt="109" type="#_x0000_t109" style="position:absolute;left:0;top:495;height:870;width:2730;" filled="f" stroked="t" coordsize="21600,21600" o:gfxdata="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Mb7+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412745728"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093" name="组合 1093"/>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94"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95"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412745728;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FvDUK7X&#10;AAAACQEAAA8AAAAAAAAAAQAgAAAAIgAAAGRycy9kb3ducmV2LnhtbFBLAQIUABQAAAAIAIdO4kAY&#10;VljVzAIAAAcHAAAOAAAAAAAAAAEAIAAAACYBAABkcnMvZTJvRG9jLnhtbFBLBQYAAAAABgAGAFkB&#10;AABkBgAAAAA=&#10;">
                <o:lock v:ext="edit" aspectratio="f"/>
                <v:shape id="直接箭头连接符 1076" o:spid="_x0000_s1026" o:spt="32" type="#_x0000_t32" style="position:absolute;left:1343;top:0;height:495;width:7;" filled="f" stroked="t" coordsize="21600,21600" o:gfxdata="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xZby8AAAA&#10;3Q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shape>
                <v:shape id="流程图: 过程 1077" o:spid="_x0000_s1026" o:spt="109" type="#_x0000_t109" style="position:absolute;left:0;top:495;height:870;width:2730;" filled="f" stroked="t" coordsize="21600,21600" o:gfxdata="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l98u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412748800"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096" name="矩形标注 1096"/>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412748800;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YsfWvaAAAACQEAAA8AAAAAAAAAAQAgAAAAIgAA&#10;AGRycy9kb3ducmV2LnhtbFBLAQIUABQAAAAIAIdO4kBVnQCIPwIAAF4EAAAOAAAAAAAAAAEAIAAA&#10;ACkBAABkcnMvZTJvRG9jLnhtbFBLBQYAAAAABgAGAFkBAADaBQ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412746752"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097" name="直接箭头连接符 1097"/>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412746752;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3&#10;cMjn2AAAAAkBAAAPAAAAAAAAAAEAIAAAACIAAABkcnMvZG93bnJldi54bWxQSwECFAAUAAAACACH&#10;TuJA88uJfesBAACqAwAADgAAAAAAAAABACAAAAAnAQAAZHJzL2Uyb0RvYy54bWxQSwUGAAAAAAYA&#10;BgBZAQAAhAU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412747776"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098" name="组合 1098"/>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099"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100" name="组合 1083"/>
                        <wpg:cNvGrpSpPr/>
                        <wpg:grpSpPr>
                          <a:xfrm>
                            <a:off x="0" y="870"/>
                            <a:ext cx="2864" cy="1425"/>
                            <a:chOff x="0" y="0"/>
                            <a:chExt cx="2864" cy="1425"/>
                          </a:xfrm>
                        </wpg:grpSpPr>
                        <wps:wsp>
                          <wps:cNvPr id="1101"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102"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412747776;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B95Zwr&#10;2gAAAAoBAAAPAAAAAAAAAAEAIAAAACIAAABkcnMvZG93bnJldi54bWxQSwECFAAUAAAACACHTuJA&#10;7qCrBTwDAABrCgAADgAAAAAAAAABACAAAAApAQAAZHJzL2Uyb0RvYy54bWxQSwUGAAAAAAYABgBZ&#10;AQAA1wYAAAAA&#10;">
                <o:lock v:ext="edit" aspectratio="f"/>
                <v:shape id="流程图: 过程 1080" o:spid="_x0000_s1026" o:spt="109" type="#_x0000_t109" style="position:absolute;left:75;top:0;height:870;width:2730;" filled="f" stroked="t" coordsize="21600,21600" o:gfxdata="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o/c6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id="组合 1083" o:spid="_x0000_s1026" o:spt="203" style="position:absolute;left:0;top:870;height:1425;width:2864;" coordsize="2864,1425" o:gfxdata="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vsjMAAAADdAAAADwAAAAAAAAABACAAAAAiAAAAZHJzL2Rvd25yZXYu&#10;eG1sUEsBAhQAFAAAAAgAh07iQDMvBZ47AAAAOQAAABUAAAAAAAAAAQAgAAAADwEAAGRycy9ncm91&#10;cHNoYXBleG1sLnhtbFBLBQYAAAAABgAGAGABAADMAwAAAAA=&#10;">
                  <o:lock v:ext="edit" aspectratio="f"/>
                  <v:shape id="直接箭头连接符 1081" o:spid="_x0000_s1026" o:spt="32" type="#_x0000_t32" style="position:absolute;left:1418;top:0;height:495;width:7;" filled="f" stroked="t" coordsize="21600,21600" o:gfxdata="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bVw+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终止 1082" o:spid="_x0000_s1026" o:spt="116" type="#_x0000_t116" style="position:absolute;left:0;top:495;height:930;width:2865;" filled="f" stroked="t" coordsize="21600,21600" o:gfxdata="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2KwU&#10;wAAAAN0AAAAPAAAAAAAAAAEAIAAAACIAAABkcnMvZG93bnJldi54bWxQSwECFAAUAAAACACHTuJA&#10;My8FnjsAAAA5AAAAEAAAAAAAAAABACAAAAAPAQAAZHJzL3NoYXBleG1sLnhtbFBLBQYAAAAABgAG&#10;AFsBAAC5Aw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412749824"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103" name="矩形标注 1103"/>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412749824;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eMxcTaAAAACQEAAA8AAAAAAAAAAQAgAAAAIgAAAGRy&#10;cy9kb3ducmV2LnhtbFBLAQIUABQAAAAIAIdO4kDrrYt6PAIAAF0EAAAOAAAAAAAAAAEAIAAAACkB&#10;AABkcnMvZTJvRG9jLnhtbFBLBQYAAAAABgAGAFkBAADXBQ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rPr>
          <w:rFonts w:hint="eastAsia" w:eastAsia="仿宋_GB2312"/>
          <w:sz w:val="24"/>
        </w:rPr>
      </w:pPr>
    </w:p>
    <w:p>
      <w:pPr>
        <w:jc w:val="center"/>
        <w:rPr>
          <w:rFonts w:hint="eastAsia" w:eastAsia="仿宋_GB2312"/>
          <w:sz w:val="18"/>
          <w:szCs w:val="18"/>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责令恢复原状的代履行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、《中华人民共和国放射性污染防治法》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《中华人民共和国环境保护法》（2015年1月1日实施）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第六十一条  建设单位未依法提交建设项目环境影响评价文件或者环境影响评价文件未经批准，擅自开工建设的，由负有环境保护监督管理职责的部门责令停止建设，处以罚款，并可以责令恢复原状。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《中华人民共和国放射性污染防治法》（2003年10月1日实施）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宋体" w:hAnsi="宋体" w:eastAsia="宋体" w:cs="宋体"/>
          <w:b/>
          <w:bCs/>
          <w:color w:val="auto"/>
          <w:sz w:val="32"/>
          <w:szCs w:val="32"/>
        </w:rPr>
      </w:pPr>
      <w:r>
        <w:rPr>
          <w:rFonts w:hint="eastAsia" w:ascii="仿宋" w:hAnsi="仿宋" w:eastAsia="仿宋" w:cs="仿宋"/>
          <w:b w:val="0"/>
          <w:bCs w:val="0"/>
          <w:sz w:val="32"/>
          <w:szCs w:val="32"/>
        </w:rPr>
        <w:t>第五十条  违反本法规定，未编制环境影响评价文件，或者环境影响评价文件未经环境保护行政主管部门批准，擅自进行建造、运行、生产和使用等活动的，由审批环境影响评价文件的环境保护行政主管部门责令停止违法行为，限期补办手续或者恢复原状，并处一万元以上二十万元以下罚款。</w:t>
      </w: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3111"/>
        </w:tabs>
        <w:jc w:val="left"/>
        <w:rPr>
          <w:rFonts w:hint="eastAsia" w:ascii="仿宋_GB2312" w:hAnsi="仿宋" w:cs="仿宋"/>
          <w:sz w:val="24"/>
          <w:szCs w:val="24"/>
          <w:lang w:val="en-US" w:eastAsia="zh-CN"/>
        </w:rPr>
      </w:pPr>
      <w:r>
        <w:rPr>
          <w:rFonts w:hint="eastAsia" w:ascii="仿宋_GB2312" w:hAnsi="仿宋" w:cs="仿宋"/>
          <w:sz w:val="24"/>
          <w:szCs w:val="24"/>
          <w:lang w:val="en-US" w:eastAsia="zh-CN"/>
        </w:rPr>
        <w:t xml:space="preserve">     </w:t>
      </w:r>
      <w:r>
        <w:rPr>
          <w:sz w:val="24"/>
        </w:rPr>
        <mc:AlternateContent>
          <mc:Choice Requires="wps">
            <w:drawing>
              <wp:anchor distT="0" distB="0" distL="114300" distR="114300" simplePos="0" relativeHeight="573816832" behindDoc="0" locked="0" layoutInCell="1" allowOverlap="1">
                <wp:simplePos x="0" y="0"/>
                <wp:positionH relativeFrom="column">
                  <wp:posOffset>1273175</wp:posOffset>
                </wp:positionH>
                <wp:positionV relativeFrom="paragraph">
                  <wp:posOffset>192405</wp:posOffset>
                </wp:positionV>
                <wp:extent cx="1543050" cy="514350"/>
                <wp:effectExtent l="5080" t="4445" r="13970" b="14605"/>
                <wp:wrapNone/>
                <wp:docPr id="1104" name="流程图: 终止 1104"/>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25pt;margin-top:15.15pt;height:40.5pt;width:121.5pt;z-index:573816832;mso-width-relative:page;mso-height-relative:page;" filled="f" stroked="t" coordsize="21600,21600" o:gfxdata="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RXXRtgAAAAKAQAADwAAAAAAAAABACAAAAAiAAAAZHJzL2Rvd25yZXYu&#10;eG1sUEsBAhQAFAAAAAgAh07iQF0cP3T7AQAAxwMAAA4AAAAAAAAAAQAgAAAAJwEAAGRycy9lMm9E&#10;b2MueG1sUEsFBgAAAAAGAAYAWQEAAJQFA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p>
    <w:p>
      <w:pPr>
        <w:tabs>
          <w:tab w:val="left" w:pos="3111"/>
        </w:tabs>
        <w:ind w:firstLine="2400" w:firstLineChars="1000"/>
        <w:jc w:val="left"/>
        <w:rPr>
          <w:rFonts w:hint="eastAsia" w:ascii="仿宋_GB2312" w:hAnsi="仿宋" w:cs="仿宋"/>
          <w:sz w:val="24"/>
          <w:szCs w:val="24"/>
        </w:rPr>
      </w:pP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573844480"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105" name="组合 1105"/>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106"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107"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573844480;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GF&#10;pSbZAAAACgEAAA8AAAAAAAAAAQAgAAAAIgAAAGRycy9kb3ducmV2LnhtbFBLAQIUABQAAAAIAIdO&#10;4kCiyyl9zQIAAAcHAAAOAAAAAAAAAAEAIAAAACgBAABkcnMvZTJvRG9jLnhtbFBLBQYAAAAABgAG&#10;AFkBAABnBgAAAAA=&#10;">
                <o:lock v:ext="edit" aspectratio="f"/>
                <v:shape id="直接箭头连接符 1085" o:spid="_x0000_s1026" o:spt="32" type="#_x0000_t32" style="position:absolute;left:1343;top:0;height:495;width:7;" filled="f" stroked="t" coordsize="21600,21600" o:gfxdata="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hMRK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86" o:spid="_x0000_s1026" o:spt="109" type="#_x0000_t109" style="position:absolute;left:0;top:495;height:870;width:2730;" filled="f" stroked="t" coordsize="21600,21600" o:gfxdata="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QVj2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573839360"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108" name="组合 1108"/>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109"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110"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573839360;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W8NQ&#10;rtcAAAAJAQAADwAAAAAAAAABACAAAAAiAAAAZHJzL2Rvd25yZXYueG1sUEsBAhQAFAAAAAgAh07i&#10;QKuWpCTOAgAABwcAAA4AAAAAAAAAAQAgAAAAJgEAAGRycy9lMm9Eb2MueG1sUEsFBgAAAAAGAAYA&#10;WQEAAGYGAAAAAA==&#10;">
                <o:lock v:ext="edit" aspectratio="f"/>
                <v:shape id="直接箭头连接符 1076" o:spid="_x0000_s1026" o:spt="32" type="#_x0000_t32" style="position:absolute;left:1343;top:0;height:495;width:7;" filled="f" stroked="t" coordsize="21600,21600" o:gfxdata="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G1A4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77" o:spid="_x0000_s1026" o:spt="109" type="#_x0000_t109" style="position:absolute;left:0;top:495;height:870;width:2730;" filled="f" stroked="t" coordsize="21600,21600" o:gfxdata="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BYlL4A&#10;AADdAAAADwAAAAAAAAABACAAAAAiAAAAZHJzL2Rvd25yZXYueG1sUEsBAhQAFAAAAAgAh07iQDMv&#10;BZ47AAAAOQAAABAAAAAAAAAAAQAgAAAADQEAAGRycy9zaGFwZXhtbC54bWxQSwUGAAAAAAYABgBb&#10;AQAAtwM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573842432"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111" name="矩形标注 1111"/>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573842432;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&#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2LH1r2gAAAAkBAAAPAAAAAAAAAAEAIAAAACIAAABk&#10;cnMvZG93bnJldi54bWxQSwECFAAUAAAACACHTuJACMPC4j0CAABeBAAADgAAAAAAAAABACAAAAAp&#10;AQAAZHJzL2Uyb0RvYy54bWxQSwUGAAAAAAYABgBZAQAA2AU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573840384"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112" name="直接箭头连接符 1112"/>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573840384;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3&#10;cMjn2AAAAAkBAAAPAAAAAAAAAAEAIAAAACIAAABkcnMvZG93bnJldi54bWxQSwECFAAUAAAACACH&#10;TuJAtRisw+sBAACqAwAADgAAAAAAAAABACAAAAAnAQAAZHJzL2Uyb0RvYy54bWxQSwUGAAAAAAYA&#10;BgBZAQAAhAU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573841408"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113" name="组合 1113"/>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114"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115" name="组合 1083"/>
                        <wpg:cNvGrpSpPr/>
                        <wpg:grpSpPr>
                          <a:xfrm>
                            <a:off x="0" y="870"/>
                            <a:ext cx="2864" cy="1425"/>
                            <a:chOff x="0" y="0"/>
                            <a:chExt cx="2864" cy="1425"/>
                          </a:xfrm>
                        </wpg:grpSpPr>
                        <wps:wsp>
                          <wps:cNvPr id="1116"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117"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573841408;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H3lnCvaAAAA&#10;CgEAAA8AAAAAAAAAAQAgAAAAIgAAAGRycy9kb3ducmV2LnhtbFBLAQIUABQAAAAIAIdO4kAXfLFt&#10;OAMAAGsKAAAOAAAAAAAAAAEAIAAAACkBAABkcnMvZTJvRG9jLnhtbFBLBQYAAAAABgAGAFkBAADT&#10;BgAAAAA=&#10;">
                <o:lock v:ext="edit" aspectratio="f"/>
                <v:shape id="流程图: 过程 1080" o:spid="_x0000_s1026" o:spt="109" type="#_x0000_t109" style="position:absolute;left:75;top:0;height:870;width:2730;" filled="f" stroked="t" coordsize="21600,21600" o:gfxdata="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bXpe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id="组合 1083" o:spid="_x0000_s1026" o:spt="203" style="position:absolute;left:0;top:870;height:1425;width:2864;" coordsize="2864,1425" o:gfxdata="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12cm+AAAA3QAAAA8AAAAAAAAAAQAgAAAAIgAAAGRycy9kb3ducmV2Lnht&#10;bFBLAQIUABQAAAAIAIdO4kAzLwWeOwAAADkAAAAVAAAAAAAAAAEAIAAAAA0BAABkcnMvZ3JvdXBz&#10;aGFwZXhtbC54bWxQSwUGAAAAAAYABgBgAQAAygMAAAAA&#10;">
                  <o:lock v:ext="edit" aspectratio="f"/>
                  <v:shape id="直接箭头连接符 1081" o:spid="_x0000_s1026" o:spt="32" type="#_x0000_t32" style="position:absolute;left:1418;top:0;height:495;width:7;" filled="f" stroked="t" coordsize="21600,21600" o:gfxdata="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XVKX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终止 1082" o:spid="_x0000_s1026" o:spt="116" type="#_x0000_t116" style="position:absolute;left:0;top:495;height:930;width:2865;" filled="f" stroked="t" coordsize="21600,21600" o:gfxdata="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3aZ&#10;UcEAAADdAAAADwAAAAAAAAABACAAAAAiAAAAZHJzL2Rvd25yZXYueG1sUEsBAhQAFAAAAAgAh07i&#10;QDMvBZ47AAAAOQAAABAAAAAAAAAAAQAgAAAAEAEAAGRycy9zaGFwZXhtbC54bWxQSwUGAAAAAAYA&#10;BgBbAQAAugM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573843456"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118" name="矩形标注 1118"/>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573843456;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4zFxNoAAAAJAQAADwAAAAAAAAABACAAAAAiAAAAZHJz&#10;L2Rvd25yZXYueG1sUEsBAhQAFAAAAAgAh07iQOSLjxQ7AgAAXQQAAA4AAAAAAAAAAQAgAAAAKQEA&#10;AGRycy9lMm9Eb2MueG1sUEsFBgAAAAAGAAYAWQEAANYFA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12-H-00100-140522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仿宋" w:hAnsi="仿宋" w:eastAsia="仿宋" w:cs="仿宋"/>
          <w:b w:val="0"/>
          <w:bCs w:val="0"/>
          <w:color w:val="auto"/>
          <w:sz w:val="32"/>
          <w:szCs w:val="32"/>
          <w:lang w:eastAsia="zh-CN"/>
        </w:rPr>
        <w:t>对保护和改善环境有显著成绩的单位和个人给予奖励</w:t>
      </w: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《中华人民共和国环境保护法》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对保护和改善环境有显著成绩的单位和个人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对保护和改善环境有显著成绩的单位和个人事实材料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提出申请-受理公示-审查-局务会研究决定-报县政府审查后公示、发文并发放奖励</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tabs>
          <w:tab w:val="left" w:pos="2545"/>
          <w:tab w:val="center" w:pos="4213"/>
          <w:tab w:val="left" w:pos="6966"/>
        </w:tabs>
        <w:spacing w:line="360" w:lineRule="auto"/>
        <w:jc w:val="left"/>
        <w:rPr>
          <w:rFonts w:hint="eastAsia"/>
          <w:sz w:val="24"/>
          <w:szCs w:val="24"/>
          <w:lang w:eastAsia="zh-CN"/>
        </w:rPr>
      </w:pPr>
      <w:r>
        <w:rPr>
          <w:sz w:val="24"/>
        </w:rPr>
        <mc:AlternateContent>
          <mc:Choice Requires="wps">
            <w:drawing>
              <wp:anchor distT="0" distB="0" distL="114300" distR="114300" simplePos="0" relativeHeight="573852672" behindDoc="0" locked="0" layoutInCell="1" allowOverlap="1">
                <wp:simplePos x="0" y="0"/>
                <wp:positionH relativeFrom="column">
                  <wp:posOffset>1941195</wp:posOffset>
                </wp:positionH>
                <wp:positionV relativeFrom="paragraph">
                  <wp:posOffset>280035</wp:posOffset>
                </wp:positionV>
                <wp:extent cx="1543050" cy="514350"/>
                <wp:effectExtent l="5080" t="4445" r="13970" b="14605"/>
                <wp:wrapNone/>
                <wp:docPr id="1144" name="流程图: 终止 1144"/>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52.85pt;margin-top:22.05pt;height:40.5pt;width:121.5pt;z-index:573852672;mso-width-relative:page;mso-height-relative:page;" filled="f" stroked="t" coordsize="21600,21600" o:gfxdata="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blVI2gAAAAoBAAAPAAAAAAAAAAEAIAAAACIAAABkcnMvZG93bnJl&#10;di54bWxQSwECFAAUAAAACACHTuJA54l+MPsBAADHAwAADgAAAAAAAAABACAAAAApAQAAZHJzL2Uy&#10;b0RvYy54bWxQSwUGAAAAAAYABgBZAQAAlgUAAAAA&#10;">
                <v:fill on="f" focussize="0,0"/>
                <v:stroke weight="0.25pt" color="#000000" joinstyle="miter"/>
                <v:imagedata o:title=""/>
                <o:lock v:ext="edit" aspectratio="f"/>
              </v:shape>
            </w:pict>
          </mc:Fallback>
        </mc:AlternateContent>
      </w:r>
      <w:r>
        <w:rPr>
          <w:rFonts w:hint="eastAsia"/>
          <w:sz w:val="24"/>
          <w:szCs w:val="24"/>
          <w:lang w:eastAsia="zh-CN"/>
        </w:rPr>
        <w:tab/>
      </w:r>
    </w:p>
    <w:p>
      <w:pPr>
        <w:tabs>
          <w:tab w:val="left" w:pos="2545"/>
          <w:tab w:val="center" w:pos="4213"/>
          <w:tab w:val="left" w:pos="6966"/>
        </w:tabs>
        <w:spacing w:line="360" w:lineRule="auto"/>
        <w:jc w:val="left"/>
        <w:rPr>
          <w:rFonts w:hint="eastAsia" w:eastAsia="宋体"/>
          <w:sz w:val="24"/>
          <w:szCs w:val="24"/>
          <w:lang w:eastAsia="zh-CN"/>
        </w:rPr>
      </w:pPr>
      <w:r>
        <w:rPr>
          <w:rFonts w:hint="eastAsia"/>
          <w:sz w:val="24"/>
          <w:szCs w:val="24"/>
          <w:lang w:eastAsia="zh-CN"/>
        </w:rPr>
        <w:tab/>
      </w:r>
      <w:r>
        <w:rPr>
          <w:rFonts w:hint="eastAsia"/>
          <w:sz w:val="24"/>
          <w:szCs w:val="24"/>
          <w:lang w:val="en-US" w:eastAsia="zh-CN"/>
        </w:rPr>
        <w:t xml:space="preserve">          </w:t>
      </w:r>
      <w:r>
        <w:rPr>
          <w:rFonts w:hint="eastAsia"/>
          <w:sz w:val="24"/>
          <w:szCs w:val="24"/>
          <w:lang w:eastAsia="zh-CN"/>
        </w:rPr>
        <w:t>提出申请</w:t>
      </w:r>
    </w:p>
    <w:p>
      <w:pPr>
        <w:jc w:val="center"/>
        <w:rPr>
          <w:rFonts w:hint="eastAsia"/>
          <w:sz w:val="24"/>
          <w:szCs w:val="24"/>
        </w:rPr>
      </w:pPr>
      <w:r>
        <w:rPr>
          <w:sz w:val="24"/>
        </w:rPr>
        <mc:AlternateContent>
          <mc:Choice Requires="wpg">
            <w:drawing>
              <wp:anchor distT="0" distB="0" distL="114300" distR="114300" simplePos="0" relativeHeight="573853696" behindDoc="0" locked="0" layoutInCell="1" allowOverlap="1">
                <wp:simplePos x="0" y="0"/>
                <wp:positionH relativeFrom="column">
                  <wp:posOffset>1833880</wp:posOffset>
                </wp:positionH>
                <wp:positionV relativeFrom="paragraph">
                  <wp:posOffset>343535</wp:posOffset>
                </wp:positionV>
                <wp:extent cx="1714500" cy="829310"/>
                <wp:effectExtent l="4445" t="0" r="14605" b="8890"/>
                <wp:wrapNone/>
                <wp:docPr id="1151" name="组合 1151"/>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149" name="直接箭头连接符 1149"/>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150" name="流程图: 过程 1150"/>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4.4pt;margin-top:27.05pt;height:65.3pt;width:135pt;z-index:573853696;mso-width-relative:page;mso-height-relative:page;" coordsize="2700,1306" o:gfxdata="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j&#10;3w/l2QAAAAoBAAAPAAAAAAAAAAEAIAAAACIAAABkcnMvZG93bnJldi54bWxQSwECFAAUAAAACACH&#10;TuJA/lDTJc4CAAAHBwAADgAAAAAAAAABACAAAAAoAQAAZHJzL2Uyb0RvYy54bWxQSwUGAAAAAAYA&#10;BgBZAQAAaAYAAAAA&#10;">
                <o:lock v:ext="edit" aspectratio="f"/>
                <v:shape id="_x0000_s1026" o:spid="_x0000_s1026" o:spt="32" type="#_x0000_t32" style="position:absolute;left:1350;top:0;height:391;width:1;" filled="f" stroked="t" coordsize="21600,21600" o:gfxdata="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5o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ZQrhVL8AAADd&#10;AAAADwAAAGRycy9kb3ducmV2LnhtbEWPT0sDQQzF70K/w5CCNzu7Lf5bOy20IHjoQaugx7CT7q5u&#10;kmVnbOu3NwfBW8J7ee+X5frMvTvSmDqVAOWsAEdSa+ykCfD2+nh1By5llIi9CgX4oQTr1eRiiVXU&#10;k7zQcZ8bZyGSKgzQ5jxU3qe6JcY004HEtIOOjNnWsfFxxJOFc+/nRXHjGTuxhhYH2rZUf+2/OYDf&#10;qe4Wmw9d6DPffx7e+ZbreQiX07J4AJfpnP/Nf9dP0fDLa+O3b2wE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K4VS/&#10;AAAA3Q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shape>
              </v:group>
            </w:pict>
          </mc:Fallback>
        </mc:AlternateContent>
      </w:r>
    </w:p>
    <w:p>
      <w:pPr>
        <w:rPr>
          <w:rFonts w:hint="eastAsia"/>
          <w:sz w:val="24"/>
          <w:szCs w:val="24"/>
        </w:rPr>
      </w:pPr>
    </w:p>
    <w:p>
      <w:pPr>
        <w:jc w:val="center"/>
        <w:rPr>
          <w:rFonts w:hint="eastAsia" w:eastAsia="宋体"/>
          <w:sz w:val="24"/>
          <w:szCs w:val="24"/>
          <w:lang w:eastAsia="zh-CN"/>
        </w:rPr>
      </w:pPr>
      <w:r>
        <w:rPr>
          <w:rFonts w:hint="eastAsia"/>
          <w:sz w:val="24"/>
          <w:szCs w:val="24"/>
        </w:rPr>
        <w:t xml:space="preserve"> </w:t>
      </w:r>
      <w:r>
        <w:rPr>
          <w:rFonts w:hint="eastAsia"/>
          <w:sz w:val="24"/>
          <w:szCs w:val="24"/>
          <w:lang w:eastAsia="zh-CN"/>
        </w:rPr>
        <w:t>受理公示</w:t>
      </w:r>
    </w:p>
    <w:p>
      <w:pPr>
        <w:spacing w:line="320" w:lineRule="exact"/>
        <w:jc w:val="center"/>
        <w:rPr>
          <w:rFonts w:hint="eastAsia"/>
          <w:sz w:val="24"/>
          <w:szCs w:val="24"/>
        </w:rPr>
      </w:pPr>
      <w:r>
        <w:rPr>
          <w:rFonts w:hint="eastAsia"/>
          <w:szCs w:val="18"/>
        </w:rPr>
        <w:t xml:space="preserve"> </w:t>
      </w:r>
    </w:p>
    <w:p>
      <w:pPr>
        <w:rPr>
          <w:sz w:val="18"/>
          <w:szCs w:val="18"/>
        </w:rPr>
      </w:pPr>
      <w:r>
        <w:rPr>
          <w:sz w:val="24"/>
        </w:rPr>
        <mc:AlternateContent>
          <mc:Choice Requires="wpg">
            <w:drawing>
              <wp:anchor distT="0" distB="0" distL="114300" distR="114300" simplePos="0" relativeHeight="573848576" behindDoc="0" locked="0" layoutInCell="1" allowOverlap="1">
                <wp:simplePos x="0" y="0"/>
                <wp:positionH relativeFrom="column">
                  <wp:posOffset>1823085</wp:posOffset>
                </wp:positionH>
                <wp:positionV relativeFrom="paragraph">
                  <wp:posOffset>143510</wp:posOffset>
                </wp:positionV>
                <wp:extent cx="1714500" cy="829310"/>
                <wp:effectExtent l="4445" t="0" r="14605" b="8890"/>
                <wp:wrapNone/>
                <wp:docPr id="1154" name="组合 1154"/>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152" name="直接箭头连接符 1152"/>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153" name="流程图: 过程 1153"/>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3.55pt;margin-top:11.3pt;height:65.3pt;width:135pt;z-index:573848576;mso-width-relative:page;mso-height-relative:page;" coordsize="2700,1306" o:gfxdata="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WTTwzZAAAACgEAAA8AAAAAAAAAAQAgAAAAIgAAAGRycy9kb3ducmV2LnhtbFBLAQIUABQAAAAI&#10;AIdO4kCImbL30AIAAAcHAAAOAAAAAAAAAAEAIAAAACgBAABkcnMvZTJvRG9jLnhtbFBLBQYAAAAA&#10;BgAGAFkBAABqBgAAAAA=&#10;">
                <o:lock v:ext="edit" aspectratio="f"/>
                <v:shape id="_x0000_s1026" o:spid="_x0000_s1026" o:spt="32" type="#_x0000_t32" style="position:absolute;left:1350;top:0;height:391;width:1;" filled="f" stroked="t" coordsize="21600,21600" o:gfxdata="UEsDBAoAAAAAAIdO4kAAAAAAAAAAAAAAAAAEAAAAZHJzL1BLAwQUAAAACACHTuJAm7aelb0AAADd&#10;AAAADwAAAGRycy9kb3ducmV2LnhtbEVPS2sCMRC+C/0PYQq9aXaFLr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p6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ldh/I70AAADd&#10;AAAADwAAAGRycy9kb3ducmV2LnhtbEVPS2vCQBC+F/oflil4q5sY7CN1FVooePDQWsEeh+yYRDMz&#10;Ibv18e+7hYK3+fieM1ucuTNHGkKr4iAfZ2BIKvWt1A42X+/3T2BCRPHYqZCDCwVYzG9vZlh6Pckn&#10;HdexNilEQokOmhj70tpQNcQYxtqTJG6nA2NMcKitH/CUwrmzkyx7sIytpIYGe3prqDqsf9iBXamu&#10;itdvLfSDn/e7LT9yNXFudJdnL2AineNV/O9e+jQ/nxbw9006w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2H8jvQAA&#10;AN0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shape>
              </v:group>
            </w:pict>
          </mc:Fallback>
        </mc:AlternateContent>
      </w:r>
    </w:p>
    <w:p>
      <w:pPr>
        <w:tabs>
          <w:tab w:val="center" w:pos="4213"/>
          <w:tab w:val="left" w:pos="6966"/>
        </w:tabs>
        <w:spacing w:line="360" w:lineRule="auto"/>
        <w:jc w:val="left"/>
        <w:rPr>
          <w:rFonts w:hint="eastAsia"/>
          <w:sz w:val="24"/>
          <w:szCs w:val="24"/>
        </w:rPr>
      </w:pPr>
    </w:p>
    <w:p>
      <w:pPr>
        <w:tabs>
          <w:tab w:val="center" w:pos="4213"/>
          <w:tab w:val="left" w:pos="6966"/>
        </w:tabs>
        <w:spacing w:line="360" w:lineRule="auto"/>
        <w:jc w:val="center"/>
        <w:rPr>
          <w:rFonts w:hint="eastAsia" w:eastAsia="宋体"/>
          <w:sz w:val="24"/>
          <w:szCs w:val="24"/>
          <w:lang w:eastAsia="zh-CN"/>
        </w:rPr>
      </w:pPr>
      <w:r>
        <w:rPr>
          <w:rFonts w:hint="eastAsia"/>
          <w:sz w:val="24"/>
          <w:szCs w:val="24"/>
          <w:lang w:eastAsia="zh-CN"/>
        </w:rPr>
        <w:t>审</w:t>
      </w:r>
      <w:r>
        <w:rPr>
          <w:rFonts w:hint="eastAsia"/>
          <w:sz w:val="24"/>
          <w:szCs w:val="24"/>
          <w:lang w:val="en-US" w:eastAsia="zh-CN"/>
        </w:rPr>
        <w:t xml:space="preserve">  </w:t>
      </w:r>
      <w:r>
        <w:rPr>
          <w:rFonts w:hint="eastAsia"/>
          <w:sz w:val="24"/>
          <w:szCs w:val="24"/>
          <w:lang w:eastAsia="zh-CN"/>
        </w:rPr>
        <w:t>查</w:t>
      </w:r>
    </w:p>
    <w:p>
      <w:pPr>
        <w:spacing w:line="320" w:lineRule="exact"/>
        <w:jc w:val="center"/>
        <w:rPr>
          <w:rFonts w:hint="eastAsia"/>
          <w:sz w:val="24"/>
          <w:szCs w:val="24"/>
        </w:rPr>
      </w:pPr>
      <w:r>
        <w:rPr>
          <w:sz w:val="24"/>
        </w:rPr>
        <mc:AlternateContent>
          <mc:Choice Requires="wps">
            <w:drawing>
              <wp:anchor distT="0" distB="0" distL="114300" distR="114300" simplePos="0" relativeHeight="573847552" behindDoc="0" locked="0" layoutInCell="1" allowOverlap="1">
                <wp:simplePos x="0" y="0"/>
                <wp:positionH relativeFrom="column">
                  <wp:posOffset>2680335</wp:posOffset>
                </wp:positionH>
                <wp:positionV relativeFrom="paragraph">
                  <wp:posOffset>175895</wp:posOffset>
                </wp:positionV>
                <wp:extent cx="635" cy="248285"/>
                <wp:effectExtent l="37465" t="0" r="38100" b="18415"/>
                <wp:wrapNone/>
                <wp:docPr id="1147" name="直接箭头连接符 1147"/>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05pt;margin-top:13.85pt;height:19.55pt;width:0.05pt;z-index:573847552;mso-width-relative:page;mso-height-relative:page;" filled="f" stroked="t" coordsize="21600,21600" o:gfxdata="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m8Bbz2QAAAAkBAAAPAAAAAAAAAAEAIAAAACIAAABkcnMvZG93bnJldi54bWxQSwECFAAUAAAA&#10;CACHTuJAnqUb2+0BAACpAwAADgAAAAAAAAABACAAAAAoAQAAZHJzL2Uyb0RvYy54bWxQSwUGAAAA&#10;AAYABgBZAQAAhwUAAAAA&#10;">
                <v:fill on="f" focussize="0,0"/>
                <v:stroke color="#000000" joinstyle="round" endarrow="block"/>
                <v:imagedata o:title=""/>
                <o:lock v:ext="edit" aspectratio="f"/>
              </v:shape>
            </w:pict>
          </mc:Fallback>
        </mc:AlternateContent>
      </w:r>
      <w:r>
        <w:rPr>
          <w:rFonts w:hint="eastAsia"/>
          <w:sz w:val="24"/>
          <w:szCs w:val="24"/>
        </w:rPr>
        <w:t xml:space="preserve">  </w:t>
      </w:r>
    </w:p>
    <w:p>
      <w:pPr>
        <w:tabs>
          <w:tab w:val="left" w:pos="7095"/>
        </w:tabs>
        <w:spacing w:line="360" w:lineRule="auto"/>
        <w:rPr>
          <w:rFonts w:hint="eastAsia" w:eastAsia="仿宋_GB2312"/>
          <w:sz w:val="24"/>
          <w:szCs w:val="24"/>
        </w:rPr>
      </w:pPr>
      <w:r>
        <w:rPr>
          <w:rFonts w:eastAsia="仿宋_GB2312"/>
          <w:sz w:val="24"/>
          <w:szCs w:val="24"/>
        </w:rPr>
        <w:tab/>
      </w:r>
    </w:p>
    <w:p>
      <w:pPr>
        <w:jc w:val="center"/>
        <w:rPr>
          <w:rFonts w:hint="eastAsia" w:eastAsia="宋体"/>
          <w:sz w:val="24"/>
          <w:szCs w:val="24"/>
          <w:lang w:eastAsia="zh-CN"/>
        </w:rPr>
      </w:pPr>
      <w:r>
        <w:rPr>
          <w:rFonts w:hint="eastAsia"/>
          <w:sz w:val="24"/>
          <w:szCs w:val="24"/>
        </w:rPr>
        <w:t xml:space="preserve">  </w:t>
      </w:r>
      <w:r>
        <w:rPr>
          <w:rFonts w:hint="eastAsia"/>
          <w:sz w:val="24"/>
          <w:szCs w:val="24"/>
          <w:lang w:eastAsia="zh-CN"/>
        </w:rPr>
        <w:t>局务会研究决定</w:t>
      </w:r>
    </w:p>
    <w:p>
      <w:pPr>
        <w:spacing w:line="320" w:lineRule="exact"/>
        <w:jc w:val="center"/>
        <w:rPr>
          <w:rFonts w:hint="eastAsia"/>
          <w:sz w:val="24"/>
          <w:szCs w:val="24"/>
        </w:rPr>
      </w:pPr>
      <w:r>
        <w:rPr>
          <w:rFonts w:hint="eastAsia"/>
          <w:szCs w:val="18"/>
        </w:rPr>
        <w:t xml:space="preserve"> </w:t>
      </w:r>
      <w:r>
        <w:rPr>
          <w:sz w:val="24"/>
        </w:rPr>
        <mc:AlternateContent>
          <mc:Choice Requires="wps">
            <w:drawing>
              <wp:anchor distT="0" distB="0" distL="114300" distR="114300" simplePos="0" relativeHeight="573846528" behindDoc="0" locked="0" layoutInCell="1" allowOverlap="1">
                <wp:simplePos x="0" y="0"/>
                <wp:positionH relativeFrom="column">
                  <wp:posOffset>1842135</wp:posOffset>
                </wp:positionH>
                <wp:positionV relativeFrom="paragraph">
                  <wp:posOffset>-305435</wp:posOffset>
                </wp:positionV>
                <wp:extent cx="1714500" cy="571500"/>
                <wp:effectExtent l="4445" t="4445" r="14605" b="14605"/>
                <wp:wrapNone/>
                <wp:docPr id="1146" name="流程图: 过程 1146"/>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05pt;margin-top:-24.05pt;height:45pt;width:135pt;z-index:573846528;mso-width-relative:page;mso-height-relative:page;" filled="f" stroked="t" coordsize="21600,21600" o:gfxdata="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KdbQNcAAAAKAQAADwAAAAAAAAABACAAAAAiAAAAZHJzL2Rvd25yZXYueG1sUEsBAhQA&#10;FAAAAAgAh07iQJM7bODzAQAAxAMAAA4AAAAAAAAAAQAgAAAAJgEAAGRycy9lMm9Eb2MueG1sUEsF&#10;BgAAAAAGAAYAWQEAAIsFAAAAAA==&#10;">
                <v:fill on="f" focussize="0,0"/>
                <v:stroke weight="0.25pt" color="#000000" joinstyle="miter"/>
                <v:imagedata o:title=""/>
                <o:lock v:ext="edit" aspectratio="f"/>
              </v:shape>
            </w:pict>
          </mc:Fallback>
        </mc:AlternateContent>
      </w:r>
      <w:r>
        <w:rPr>
          <w:rFonts w:hint="eastAsia"/>
          <w:sz w:val="24"/>
          <w:szCs w:val="24"/>
        </w:rPr>
        <w:t xml:space="preserve"> </w:t>
      </w:r>
    </w:p>
    <w:p>
      <w:pPr>
        <w:jc w:val="center"/>
        <w:rPr>
          <w:sz w:val="18"/>
          <w:szCs w:val="18"/>
        </w:rPr>
      </w:pPr>
    </w:p>
    <w:p>
      <w:pPr>
        <w:rPr>
          <w:rFonts w:hint="eastAsia" w:eastAsia="仿宋_GB2312"/>
          <w:sz w:val="18"/>
          <w:szCs w:val="18"/>
        </w:rPr>
      </w:pPr>
      <w:r>
        <w:rPr>
          <w:sz w:val="24"/>
        </w:rPr>
        <mc:AlternateContent>
          <mc:Choice Requires="wps">
            <w:drawing>
              <wp:anchor distT="0" distB="0" distL="114300" distR="114300" simplePos="0" relativeHeight="573849600" behindDoc="0" locked="0" layoutInCell="1" allowOverlap="1">
                <wp:simplePos x="0" y="0"/>
                <wp:positionH relativeFrom="column">
                  <wp:posOffset>1840865</wp:posOffset>
                </wp:positionH>
                <wp:positionV relativeFrom="paragraph">
                  <wp:posOffset>175260</wp:posOffset>
                </wp:positionV>
                <wp:extent cx="1714500" cy="571500"/>
                <wp:effectExtent l="4445" t="4445" r="14605" b="14605"/>
                <wp:wrapNone/>
                <wp:docPr id="1156" name="流程图: 过程 1156"/>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4.95pt;margin-top:13.8pt;height:45pt;width:135pt;z-index:573849600;mso-width-relative:page;mso-height-relative:page;" filled="f" stroked="t" coordsize="21600,21600" o:gfxdata="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e2wt1gAAAAoBAAAPAAAAAAAAAAEAIAAAACIAAABkcnMvZG93bnJldi54bWxQSwECFAAU&#10;AAAACACHTuJARQEcafMBAADEAwAADgAAAAAAAAABACAAAAAlAQAAZHJzL2Uyb0RvYy54bWxQSwUG&#10;AAAAAAYABgBZAQAAigUAAAAA&#10;">
                <v:fill on="f" focussize="0,0"/>
                <v:stroke weight="0.25pt" color="#000000" joinstyle="miter"/>
                <v:imagedata o:title=""/>
                <o:lock v:ext="edit" aspectratio="f"/>
              </v:shape>
            </w:pict>
          </mc:Fallback>
        </mc:AlternateContent>
      </w:r>
      <w:r>
        <w:rPr>
          <w:rFonts w:eastAsia="仿宋_GB2312"/>
          <w:sz w:val="24"/>
          <w:szCs w:val="24"/>
        </w:rPr>
        <mc:AlternateContent>
          <mc:Choice Requires="wps">
            <w:drawing>
              <wp:anchor distT="0" distB="0" distL="114300" distR="114300" simplePos="0" relativeHeight="573858816" behindDoc="0" locked="0" layoutInCell="1" allowOverlap="1">
                <wp:simplePos x="0" y="0"/>
                <wp:positionH relativeFrom="column">
                  <wp:posOffset>3771900</wp:posOffset>
                </wp:positionH>
                <wp:positionV relativeFrom="paragraph">
                  <wp:posOffset>83820</wp:posOffset>
                </wp:positionV>
                <wp:extent cx="1371600" cy="1386840"/>
                <wp:effectExtent l="0" t="0" r="0" b="0"/>
                <wp:wrapNone/>
                <wp:docPr id="1145" name="文本框 1145"/>
                <wp:cNvGraphicFramePr/>
                <a:graphic xmlns:a="http://schemas.openxmlformats.org/drawingml/2006/main">
                  <a:graphicData uri="http://schemas.microsoft.com/office/word/2010/wordprocessingShape">
                    <wps:wsp>
                      <wps:cNvSpPr txBox="1"/>
                      <wps:spPr>
                        <a:xfrm>
                          <a:off x="0" y="0"/>
                          <a:ext cx="1371600" cy="1386840"/>
                        </a:xfrm>
                        <a:prstGeom prst="rect">
                          <a:avLst/>
                        </a:prstGeom>
                        <a:noFill/>
                        <a:ln w="15875">
                          <a:noFill/>
                        </a:ln>
                      </wps:spPr>
                      <wps:txbx>
                        <w:txbxContent>
                          <w:p>
                            <w:pPr>
                              <w:rPr>
                                <w:rFonts w:hint="eastAsia" w:eastAsia="仿宋_GB2312"/>
                              </w:rPr>
                            </w:pPr>
                          </w:p>
                          <w:p/>
                        </w:txbxContent>
                      </wps:txbx>
                      <wps:bodyPr upright="1"/>
                    </wps:wsp>
                  </a:graphicData>
                </a:graphic>
              </wp:anchor>
            </w:drawing>
          </mc:Choice>
          <mc:Fallback>
            <w:pict>
              <v:shape id="_x0000_s1026" o:spid="_x0000_s1026" o:spt="202" type="#_x0000_t202" style="position:absolute;left:0pt;margin-left:297pt;margin-top:6.6pt;height:109.2pt;width:108pt;z-index:573858816;mso-width-relative:page;mso-height-relative:page;" filled="f" stroked="f" coordsize="21600,21600" o:gfxdata="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5tOvBdwAAAAKAQAADwAAAAAA&#10;AAABACAAAAAiAAAAZHJzL2Rvd25yZXYueG1sUEsBAhQAFAAAAAgAh07iQM3ne46dAQAAEQMAAA4A&#10;AAAAAAAAAQAgAAAAKwEAAGRycy9lMm9Eb2MueG1sUEsFBgAAAAAGAAYAWQEAADoFAAAAAA==&#10;">
                <v:fill on="f" focussize="0,0"/>
                <v:stroke on="f" weight="1.25pt"/>
                <v:imagedata o:title=""/>
                <o:lock v:ext="edit" aspectratio="f"/>
                <v:textbox>
                  <w:txbxContent>
                    <w:p>
                      <w:pPr>
                        <w:rPr>
                          <w:rFonts w:hint="eastAsia" w:eastAsia="仿宋_GB2312"/>
                        </w:rPr>
                      </w:pPr>
                    </w:p>
                    <w:p/>
                  </w:txbxContent>
                </v:textbox>
              </v:shape>
            </w:pict>
          </mc:Fallback>
        </mc:AlternateContent>
      </w:r>
    </w:p>
    <w:p>
      <w:pPr>
        <w:tabs>
          <w:tab w:val="center" w:pos="4213"/>
          <w:tab w:val="left" w:pos="6156"/>
          <w:tab w:val="left" w:pos="6966"/>
        </w:tabs>
        <w:jc w:val="left"/>
        <w:rPr>
          <w:rFonts w:hint="eastAsia"/>
          <w:sz w:val="24"/>
          <w:szCs w:val="24"/>
          <w:lang w:eastAsia="zh-CN"/>
        </w:rPr>
      </w:pPr>
      <w:r>
        <w:rPr>
          <w:rFonts w:hint="eastAsia"/>
          <w:sz w:val="24"/>
          <w:szCs w:val="24"/>
        </w:rPr>
        <w:tab/>
      </w:r>
      <w:r>
        <w:rPr>
          <w:rFonts w:hint="eastAsia"/>
          <w:sz w:val="24"/>
          <w:szCs w:val="24"/>
        </w:rPr>
        <w:t xml:space="preserve">  </w:t>
      </w:r>
      <w:r>
        <w:rPr>
          <w:sz w:val="24"/>
        </w:rPr>
        <mc:AlternateContent>
          <mc:Choice Requires="wps">
            <w:drawing>
              <wp:anchor distT="0" distB="0" distL="114300" distR="114300" simplePos="0" relativeHeight="573850624" behindDoc="0" locked="0" layoutInCell="1" allowOverlap="1">
                <wp:simplePos x="0" y="0"/>
                <wp:positionH relativeFrom="column">
                  <wp:posOffset>2708910</wp:posOffset>
                </wp:positionH>
                <wp:positionV relativeFrom="paragraph">
                  <wp:posOffset>-340360</wp:posOffset>
                </wp:positionV>
                <wp:extent cx="635" cy="248285"/>
                <wp:effectExtent l="37465" t="0" r="38100" b="18415"/>
                <wp:wrapNone/>
                <wp:docPr id="1155" name="直接箭头连接符 1155"/>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3.3pt;margin-top:-26.8pt;height:19.55pt;width:0.05pt;z-index:573850624;mso-width-relative:page;mso-height-relative:page;" filled="f" stroked="t" coordsize="21600,21600" o:gfxdata="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Tjn22wAAAAsBAAAPAAAAAAAAAAEAIAAAACIAAABkcnMvZG93bnJldi54bWxQSwECFAAUAAAA&#10;CACHTuJArE9B/esBAACpAwAADgAAAAAAAAABACAAAAAqAQAAZHJzL2Uyb0RvYy54bWxQSwUGAAAA&#10;AAYABgBZAQAAhwUAAAAA&#10;">
                <v:fill on="f" focussize="0,0"/>
                <v:stroke color="#000000" joinstyle="round" endarrow="block"/>
                <v:imagedata o:title=""/>
                <o:lock v:ext="edit" aspectratio="f"/>
              </v:shape>
            </w:pict>
          </mc:Fallback>
        </mc:AlternateContent>
      </w:r>
      <w:r>
        <w:rPr>
          <w:rFonts w:hint="eastAsia"/>
          <w:sz w:val="24"/>
          <w:szCs w:val="24"/>
          <w:lang w:eastAsia="zh-CN"/>
        </w:rPr>
        <w:t>报县政府审查后公示、</w:t>
      </w:r>
    </w:p>
    <w:p>
      <w:pPr>
        <w:tabs>
          <w:tab w:val="center" w:pos="4213"/>
          <w:tab w:val="left" w:pos="6156"/>
          <w:tab w:val="left" w:pos="6966"/>
        </w:tabs>
        <w:jc w:val="left"/>
        <w:rPr>
          <w:rFonts w:hint="eastAsia"/>
          <w:sz w:val="24"/>
          <w:szCs w:val="24"/>
        </w:rPr>
      </w:pPr>
      <w:r>
        <w:rPr>
          <w:rFonts w:hint="eastAsia"/>
          <w:sz w:val="24"/>
          <w:szCs w:val="24"/>
          <w:lang w:val="en-US" w:eastAsia="zh-CN"/>
        </w:rPr>
        <w:t xml:space="preserve">                          发文并发放奖励</w:t>
      </w:r>
      <w:r>
        <w:rPr>
          <w:rFonts w:hint="eastAsia"/>
          <w:sz w:val="24"/>
          <w:szCs w:val="24"/>
        </w:rPr>
        <w:tab/>
      </w:r>
    </w:p>
    <w:p>
      <w:pPr>
        <w:spacing w:line="320" w:lineRule="exact"/>
        <w:jc w:val="center"/>
        <w:rPr>
          <w:rFonts w:hint="eastAsia"/>
          <w:sz w:val="24"/>
          <w:szCs w:val="24"/>
        </w:rPr>
      </w:pPr>
      <w:r>
        <w:rPr>
          <w:rFonts w:hint="eastAsia"/>
          <w:szCs w:val="18"/>
        </w:rPr>
        <w:t xml:space="preserve"> </w:t>
      </w:r>
    </w:p>
    <w:p>
      <w:pPr>
        <w:jc w:val="center"/>
        <w:rPr>
          <w:sz w:val="18"/>
        </w:rPr>
      </w:pPr>
    </w:p>
    <w:p>
      <w:pPr>
        <w:rPr>
          <w:rFonts w:hint="eastAsia"/>
          <w:sz w:val="24"/>
          <w:szCs w:val="24"/>
        </w:rPr>
      </w:pPr>
    </w:p>
    <w:p>
      <w:pPr>
        <w:tabs>
          <w:tab w:val="center" w:pos="4213"/>
          <w:tab w:val="left" w:pos="6486"/>
        </w:tabs>
        <w:jc w:val="left"/>
        <w:rPr>
          <w:rFonts w:hint="eastAsia"/>
          <w:sz w:val="24"/>
          <w:szCs w:val="24"/>
        </w:rPr>
      </w:pPr>
      <w:r>
        <w:rPr>
          <w:rFonts w:hint="eastAsia"/>
          <w:sz w:val="24"/>
          <w:szCs w:val="24"/>
        </w:rPr>
        <w:tab/>
      </w:r>
      <w:r>
        <w:rPr>
          <w:rFonts w:hint="eastAsia"/>
          <w:sz w:val="24"/>
          <w:szCs w:val="24"/>
        </w:rPr>
        <w:t xml:space="preserve">  </w:t>
      </w:r>
      <w:r>
        <w:rPr>
          <w:rFonts w:hint="eastAsia"/>
          <w:sz w:val="24"/>
          <w:szCs w:val="24"/>
        </w:rPr>
        <w:tab/>
      </w:r>
    </w:p>
    <w:p>
      <w:pPr>
        <w:jc w:val="center"/>
        <w:rPr>
          <w:rFonts w:hint="eastAsia"/>
          <w:sz w:val="24"/>
          <w:szCs w:val="24"/>
        </w:rPr>
      </w:pPr>
    </w:p>
    <w:p>
      <w:pPr>
        <w:jc w:val="both"/>
        <w:rPr>
          <w:rFonts w:hint="eastAsia"/>
          <w:sz w:val="24"/>
          <w:szCs w:val="24"/>
        </w:rPr>
      </w:pPr>
    </w:p>
    <w:p>
      <w:pPr>
        <w:rPr>
          <w:rFonts w:hint="eastAsia" w:eastAsia="仿宋_GB2312"/>
          <w:sz w:val="18"/>
          <w:szCs w:val="18"/>
        </w:rPr>
      </w:pPr>
      <w:r>
        <w:rPr>
          <w:rFonts w:hint="eastAsia"/>
          <w:sz w:val="24"/>
          <w:szCs w:val="24"/>
        </w:rPr>
        <w:t xml:space="preserve">  </w:t>
      </w:r>
    </w:p>
    <w:p>
      <w:pPr>
        <w:rPr>
          <w:rFonts w:hint="eastAsia" w:ascii="仿宋_GB2312"/>
          <w:szCs w:val="24"/>
        </w:rPr>
      </w:pPr>
    </w:p>
    <w:p>
      <w:pPr>
        <w:ind w:firstLine="2625" w:firstLineChars="1250"/>
        <w:rPr>
          <w:rFonts w:hint="eastAsia" w:ascii="仿宋_GB2312"/>
          <w:szCs w:val="24"/>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强制性清洁生产审核</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val="en-US" w:eastAsia="zh-CN"/>
        </w:rPr>
      </w:pPr>
      <w:r>
        <w:rPr>
          <w:rFonts w:hint="eastAsia" w:ascii="宋体" w:hAnsi="宋体" w:eastAsia="宋体" w:cs="宋体"/>
          <w:sz w:val="32"/>
          <w:szCs w:val="32"/>
        </w:rPr>
        <w:t>《中华人民共和国清洁生产促进法》</w:t>
      </w:r>
      <w:r>
        <w:rPr>
          <w:rFonts w:hint="eastAsia" w:ascii="宋体" w:hAnsi="宋体" w:cs="宋体"/>
          <w:sz w:val="32"/>
          <w:szCs w:val="32"/>
          <w:lang w:eastAsia="zh-CN"/>
        </w:rPr>
        <w:t>、《清洁生产审核暂行办法》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val="en-US" w:eastAsia="zh-CN"/>
        </w:rPr>
      </w:pPr>
      <w:r>
        <w:rPr>
          <w:rFonts w:hint="eastAsia" w:ascii="宋体" w:hAnsi="宋体" w:cs="宋体"/>
          <w:sz w:val="32"/>
          <w:szCs w:val="32"/>
          <w:lang w:eastAsia="zh-CN"/>
        </w:rPr>
        <w:t>审核材料齐全</w:t>
      </w:r>
      <w:r>
        <w:rPr>
          <w:rFonts w:hint="eastAsia" w:ascii="宋体" w:hAnsi="宋体" w:cs="宋体"/>
          <w:sz w:val="32"/>
          <w:szCs w:val="32"/>
          <w:lang w:val="en-US" w:eastAsia="zh-CN"/>
        </w:rPr>
        <w:t>1</w:t>
      </w:r>
    </w:p>
    <w:p>
      <w:pPr>
        <w:keepNext w:val="0"/>
        <w:keepLines w:val="0"/>
        <w:pageBreakBefore w:val="0"/>
        <w:widowControl/>
        <w:numPr>
          <w:ilvl w:val="0"/>
          <w:numId w:val="4"/>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1、审批申请。2、项目的清洁生产审核报告。3、其他相关材料。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提出申请-窗口受理-审查公示-送达-办结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15个工作日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spacing w:line="320" w:lineRule="exact"/>
        <w:jc w:val="center"/>
        <w:rPr>
          <w:rFonts w:hint="eastAsia" w:ascii="仿宋_GB2312" w:eastAsia="仿宋_GB2312"/>
          <w:sz w:val="24"/>
        </w:rPr>
      </w:pPr>
    </w:p>
    <w:p>
      <w:pPr>
        <w:spacing w:line="320" w:lineRule="exact"/>
        <w:jc w:val="center"/>
        <w:rPr>
          <w:rFonts w:hint="eastAsia" w:ascii="仿宋_GB2312" w:eastAsia="仿宋_GB2312"/>
          <w:sz w:val="24"/>
        </w:rPr>
      </w:pPr>
    </w:p>
    <w:p>
      <w:pPr>
        <w:spacing w:line="320" w:lineRule="exact"/>
        <w:jc w:val="center"/>
        <w:rPr>
          <w:rFonts w:hint="eastAsia" w:ascii="仿宋_GB2312" w:eastAsia="仿宋_GB2312"/>
          <w:sz w:val="24"/>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1050" w:firstLineChars="500"/>
        <w:jc w:val="both"/>
        <w:textAlignment w:val="auto"/>
        <w:rPr>
          <w:rFonts w:hint="eastAsia" w:ascii="宋体" w:hAnsi="宋体" w:eastAsia="宋体" w:cs="宋体"/>
          <w:b/>
          <w:bCs/>
          <w:sz w:val="44"/>
          <w:szCs w:val="44"/>
          <w:lang w:val="en-US" w:eastAsia="zh-CN"/>
        </w:rPr>
      </w:pPr>
      <w:r>
        <w:rPr>
          <w:sz w:val="21"/>
        </w:rPr>
        <mc:AlternateContent>
          <mc:Choice Requires="wpg">
            <w:drawing>
              <wp:anchor distT="0" distB="0" distL="114300" distR="114300" simplePos="0" relativeHeight="573887488" behindDoc="0" locked="0" layoutInCell="1" allowOverlap="1">
                <wp:simplePos x="0" y="0"/>
                <wp:positionH relativeFrom="column">
                  <wp:posOffset>244475</wp:posOffset>
                </wp:positionH>
                <wp:positionV relativeFrom="paragraph">
                  <wp:posOffset>214630</wp:posOffset>
                </wp:positionV>
                <wp:extent cx="4878070" cy="6356350"/>
                <wp:effectExtent l="5080" t="5080" r="12700" b="20320"/>
                <wp:wrapNone/>
                <wp:docPr id="1040" name="组合 1040"/>
                <wp:cNvGraphicFramePr/>
                <a:graphic xmlns:a="http://schemas.openxmlformats.org/drawingml/2006/main">
                  <a:graphicData uri="http://schemas.microsoft.com/office/word/2010/wordprocessingGroup">
                    <wpg:wgp>
                      <wpg:cNvGrpSpPr/>
                      <wpg:grpSpPr>
                        <a:xfrm>
                          <a:off x="0" y="0"/>
                          <a:ext cx="4878070" cy="6356350"/>
                          <a:chOff x="5855" y="5253"/>
                          <a:chExt cx="8399" cy="9177"/>
                        </a:xfrm>
                      </wpg:grpSpPr>
                      <wps:wsp>
                        <wps:cNvPr id="1014" name="文本框 1014"/>
                        <wps:cNvSpPr txBox="1"/>
                        <wps:spPr>
                          <a:xfrm>
                            <a:off x="9644" y="7082"/>
                            <a:ext cx="868" cy="614"/>
                          </a:xfrm>
                          <a:prstGeom prst="rect">
                            <a:avLst/>
                          </a:prstGeom>
                          <a:solidFill>
                            <a:srgbClr val="FFFFFF"/>
                          </a:solidFill>
                          <a:ln w="9525">
                            <a:noFill/>
                          </a:ln>
                        </wps:spPr>
                        <wps:txbx>
                          <w:txbxContent>
                            <w:p>
                              <w:pPr>
                                <w:spacing w:line="320" w:lineRule="exact"/>
                                <w:jc w:val="left"/>
                                <w:rPr>
                                  <w:rFonts w:hint="eastAsia" w:ascii="仿宋_GB2312" w:eastAsia="仿宋_GB2312"/>
                                  <w:sz w:val="24"/>
                                </w:rPr>
                              </w:pPr>
                              <w:r>
                                <w:rPr>
                                  <w:rFonts w:hint="eastAsia" w:ascii="仿宋_GB2312" w:eastAsia="仿宋_GB2312"/>
                                  <w:sz w:val="24"/>
                                </w:rPr>
                                <w:t>是</w:t>
                              </w:r>
                            </w:p>
                          </w:txbxContent>
                        </wps:txbx>
                        <wps:bodyPr upright="1"/>
                      </wps:wsp>
                      <wps:wsp>
                        <wps:cNvPr id="1015" name="矩形 1015"/>
                        <wps:cNvSpPr/>
                        <wps:spPr>
                          <a:xfrm>
                            <a:off x="8408" y="7705"/>
                            <a:ext cx="2400" cy="7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窗口受理（1日）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wps:txbx>
                        <wps:bodyPr upright="1"/>
                      </wps:wsp>
                      <wps:wsp>
                        <wps:cNvPr id="1016" name="矩形 1016"/>
                        <wps:cNvSpPr/>
                        <wps:spPr>
                          <a:xfrm>
                            <a:off x="8149" y="11374"/>
                            <a:ext cx="3255" cy="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局务会研究决定公示（8日）</w:t>
                              </w:r>
                            </w:p>
                            <w:p>
                              <w:pPr>
                                <w:spacing w:line="320" w:lineRule="exact"/>
                                <w:jc w:val="center"/>
                                <w:rPr>
                                  <w:rFonts w:hint="eastAsia" w:ascii="仿宋_GB2312" w:eastAsia="仿宋_GB2312"/>
                                  <w:sz w:val="24"/>
                                </w:rPr>
                              </w:pPr>
                            </w:p>
                            <w:p>
                              <w:pPr>
                                <w:autoSpaceDE w:val="0"/>
                                <w:autoSpaceDN w:val="0"/>
                                <w:adjustRightInd w:val="0"/>
                                <w:spacing w:line="280" w:lineRule="exact"/>
                                <w:jc w:val="center"/>
                                <w:rPr>
                                  <w:rFonts w:hint="eastAsia"/>
                                  <w:color w:val="000000"/>
                                  <w:kern w:val="0"/>
                                  <w:sz w:val="28"/>
                                  <w:szCs w:val="28"/>
                                  <w:lang w:val="zh-CN"/>
                                </w:rPr>
                              </w:pPr>
                            </w:p>
                          </w:txbxContent>
                        </wps:txbx>
                        <wps:bodyPr upright="1"/>
                      </wps:wsp>
                      <wps:wsp>
                        <wps:cNvPr id="1017" name="圆角矩形 1017"/>
                        <wps:cNvSpPr/>
                        <wps:spPr>
                          <a:xfrm>
                            <a:off x="8444" y="13762"/>
                            <a:ext cx="2354" cy="66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办  结</w:t>
                              </w:r>
                            </w:p>
                          </w:txbxContent>
                        </wps:txbx>
                        <wps:bodyPr upright="1"/>
                      </wps:wsp>
                      <wps:wsp>
                        <wps:cNvPr id="1018" name="矩形 1018"/>
                        <wps:cNvSpPr/>
                        <wps:spPr>
                          <a:xfrm>
                            <a:off x="8427" y="12529"/>
                            <a:ext cx="2331" cy="6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送  达（1日）</w:t>
                              </w:r>
                            </w:p>
                          </w:txbxContent>
                        </wps:txbx>
                        <wps:bodyPr upright="1"/>
                      </wps:wsp>
                      <wps:wsp>
                        <wps:cNvPr id="1019" name="直接箭头连接符 1019"/>
                        <wps:cNvCnPr/>
                        <wps:spPr>
                          <a:xfrm rot="5400000">
                            <a:off x="10730" y="12311"/>
                            <a:ext cx="3554" cy="1"/>
                          </a:xfrm>
                          <a:prstGeom prst="straightConnector1">
                            <a:avLst/>
                          </a:prstGeom>
                          <a:ln w="9525" cap="flat" cmpd="sng">
                            <a:solidFill>
                              <a:srgbClr val="000000"/>
                            </a:solidFill>
                            <a:prstDash val="solid"/>
                            <a:headEnd type="none" w="med" len="med"/>
                            <a:tailEnd type="none" w="med" len="med"/>
                          </a:ln>
                        </wps:spPr>
                        <wps:bodyPr/>
                      </wps:wsp>
                      <wps:wsp>
                        <wps:cNvPr id="1020" name="直接连接符 1020"/>
                        <wps:cNvCnPr/>
                        <wps:spPr>
                          <a:xfrm>
                            <a:off x="11409" y="10537"/>
                            <a:ext cx="1080" cy="1"/>
                          </a:xfrm>
                          <a:prstGeom prst="line">
                            <a:avLst/>
                          </a:prstGeom>
                          <a:ln w="9525" cap="flat" cmpd="sng">
                            <a:solidFill>
                              <a:srgbClr val="000000"/>
                            </a:solidFill>
                            <a:prstDash val="solid"/>
                            <a:headEnd type="none" w="med" len="med"/>
                            <a:tailEnd type="none" w="med" len="med"/>
                          </a:ln>
                        </wps:spPr>
                        <wps:bodyPr upright="1"/>
                      </wps:wsp>
                      <wps:wsp>
                        <wps:cNvPr id="1021" name="直接箭头连接符 1021"/>
                        <wps:cNvCnPr/>
                        <wps:spPr>
                          <a:xfrm flipH="1">
                            <a:off x="10798" y="14088"/>
                            <a:ext cx="1708" cy="18"/>
                          </a:xfrm>
                          <a:prstGeom prst="straightConnector1">
                            <a:avLst/>
                          </a:prstGeom>
                          <a:ln w="9525" cap="flat" cmpd="sng">
                            <a:solidFill>
                              <a:srgbClr val="000000"/>
                            </a:solidFill>
                            <a:prstDash val="solid"/>
                            <a:headEnd type="none" w="med" len="med"/>
                            <a:tailEnd type="triangle" w="med" len="med"/>
                          </a:ln>
                        </wps:spPr>
                        <wps:bodyPr/>
                      </wps:wsp>
                      <wps:wsp>
                        <wps:cNvPr id="1022" name="文本框 1022"/>
                        <wps:cNvSpPr txBox="1"/>
                        <wps:spPr>
                          <a:xfrm>
                            <a:off x="11756" y="12304"/>
                            <a:ext cx="750" cy="600"/>
                          </a:xfrm>
                          <a:prstGeom prst="rect">
                            <a:avLst/>
                          </a:prstGeom>
                          <a:noFill/>
                          <a:ln w="9525">
                            <a:noFill/>
                          </a:ln>
                        </wps:spPr>
                        <wps:txbx>
                          <w:txbxContent>
                            <w:p>
                              <w:pPr>
                                <w:spacing w:line="320" w:lineRule="exact"/>
                                <w:jc w:val="center"/>
                                <w:rPr>
                                  <w:rFonts w:hint="eastAsia" w:ascii="仿宋_GB2312" w:eastAsia="仿宋_GB2312"/>
                                  <w:sz w:val="24"/>
                                </w:rPr>
                              </w:pPr>
                              <w:r>
                                <w:rPr>
                                  <w:rFonts w:hint="eastAsia" w:ascii="仿宋_GB2312" w:eastAsia="仿宋_GB2312"/>
                                  <w:sz w:val="24"/>
                                </w:rPr>
                                <w:t>否</w:t>
                              </w:r>
                            </w:p>
                          </w:txbxContent>
                        </wps:txbx>
                        <wps:bodyPr lIns="91439" tIns="45719" rIns="91439" bIns="45719" upright="1"/>
                      </wps:wsp>
                      <wps:wsp>
                        <wps:cNvPr id="1023" name="矩形 1023"/>
                        <wps:cNvSpPr/>
                        <wps:spPr>
                          <a:xfrm>
                            <a:off x="8641" y="8931"/>
                            <a:ext cx="1995" cy="6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审查公示（5日）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wps:txbx>
                        <wps:bodyPr upright="1"/>
                      </wps:wsp>
                      <wps:wsp>
                        <wps:cNvPr id="1024" name="矩形标注 1024"/>
                        <wps:cNvSpPr/>
                        <wps:spPr>
                          <a:xfrm>
                            <a:off x="11896" y="5253"/>
                            <a:ext cx="2359" cy="2922"/>
                          </a:xfrm>
                          <a:prstGeom prst="wedgeRectCallout">
                            <a:avLst>
                              <a:gd name="adj1" fmla="val -88792"/>
                              <a:gd name="adj2" fmla="val -37273"/>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仿宋_GB2312" w:eastAsia="仿宋_GB2312"/>
                                  <w:sz w:val="24"/>
                                </w:rPr>
                              </w:pPr>
                              <w:r>
                                <w:rPr>
                                  <w:rFonts w:hint="eastAsia" w:ascii="仿宋_GB2312" w:eastAsia="仿宋_GB2312"/>
                                  <w:sz w:val="24"/>
                                </w:rPr>
                                <w:t>提供材料：</w:t>
                              </w:r>
                            </w:p>
                            <w:p>
                              <w:pPr>
                                <w:spacing w:line="280" w:lineRule="exact"/>
                                <w:rPr>
                                  <w:rFonts w:hint="eastAsia" w:ascii="仿宋_GB2312" w:eastAsia="仿宋_GB2312"/>
                                  <w:sz w:val="24"/>
                                </w:rPr>
                              </w:pPr>
                              <w:r>
                                <w:rPr>
                                  <w:rFonts w:hint="eastAsia" w:ascii="仿宋_GB2312" w:eastAsia="仿宋_GB2312"/>
                                  <w:sz w:val="24"/>
                                </w:rPr>
                                <w:t>1、审批申请</w:t>
                              </w:r>
                            </w:p>
                            <w:p>
                              <w:pPr>
                                <w:spacing w:line="280" w:lineRule="exact"/>
                                <w:rPr>
                                  <w:rFonts w:hint="eastAsia" w:ascii="仿宋_GB2312" w:eastAsia="仿宋_GB2312"/>
                                  <w:sz w:val="24"/>
                                </w:rPr>
                              </w:pPr>
                              <w:r>
                                <w:rPr>
                                  <w:rFonts w:hint="eastAsia" w:ascii="仿宋_GB2312" w:eastAsia="仿宋_GB2312"/>
                                  <w:sz w:val="24"/>
                                </w:rPr>
                                <w:t>2、项目的清洁生产审核报告</w:t>
                              </w:r>
                            </w:p>
                            <w:p>
                              <w:pPr>
                                <w:spacing w:line="280" w:lineRule="exact"/>
                                <w:rPr>
                                  <w:rFonts w:hint="eastAsia" w:ascii="仿宋_GB2312" w:eastAsia="仿宋_GB2312"/>
                                  <w:sz w:val="24"/>
                                </w:rPr>
                              </w:pPr>
                              <w:r>
                                <w:rPr>
                                  <w:rFonts w:hint="eastAsia" w:ascii="仿宋_GB2312" w:eastAsia="仿宋_GB2312"/>
                                  <w:sz w:val="24"/>
                                </w:rPr>
                                <w:t>3、其他相关材料</w:t>
                              </w:r>
                            </w:p>
                          </w:txbxContent>
                        </wps:txbx>
                        <wps:bodyPr upright="1"/>
                      </wps:wsp>
                      <wps:wsp>
                        <wps:cNvPr id="1025" name="流程图: 决策 1025"/>
                        <wps:cNvSpPr/>
                        <wps:spPr>
                          <a:xfrm>
                            <a:off x="7875" y="10110"/>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是否通过</w:t>
                              </w:r>
                            </w:p>
                          </w:txbxContent>
                        </wps:txbx>
                        <wps:bodyPr upright="1"/>
                      </wps:wsp>
                      <wps:wsp>
                        <wps:cNvPr id="1026" name="矩形标注 1026"/>
                        <wps:cNvSpPr/>
                        <wps:spPr>
                          <a:xfrm>
                            <a:off x="5855" y="7518"/>
                            <a:ext cx="2038" cy="1443"/>
                          </a:xfrm>
                          <a:prstGeom prst="wedgeRectCallout">
                            <a:avLst>
                              <a:gd name="adj1" fmla="val 68241"/>
                              <a:gd name="adj2" fmla="val -20130"/>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仿宋_GB2312" w:eastAsia="仿宋_GB2312"/>
                                  <w:sz w:val="24"/>
                                </w:rPr>
                              </w:pPr>
                              <w:r>
                                <w:rPr>
                                  <w:rFonts w:hint="eastAsia" w:ascii="仿宋_GB2312" w:eastAsia="仿宋_GB2312"/>
                                  <w:sz w:val="24"/>
                                </w:rPr>
                                <w:t>实行受理单制，载明受理事项、办结时间、受理人签字等。</w:t>
                              </w:r>
                            </w:p>
                          </w:txbxContent>
                        </wps:txbx>
                        <wps:bodyPr lIns="91439" tIns="45719" rIns="91439" bIns="45719" upright="1"/>
                      </wps:wsp>
                      <wps:wsp>
                        <wps:cNvPr id="1027" name="直接箭头连接符 1027"/>
                        <wps:cNvCnPr/>
                        <wps:spPr>
                          <a:xfrm>
                            <a:off x="7274" y="5534"/>
                            <a:ext cx="1043" cy="1"/>
                          </a:xfrm>
                          <a:prstGeom prst="straightConnector1">
                            <a:avLst/>
                          </a:prstGeom>
                          <a:ln w="9525" cap="flat" cmpd="sng">
                            <a:solidFill>
                              <a:srgbClr val="000000"/>
                            </a:solidFill>
                            <a:prstDash val="solid"/>
                            <a:headEnd type="none" w="med" len="med"/>
                            <a:tailEnd type="triangle" w="med" len="med"/>
                          </a:ln>
                        </wps:spPr>
                        <wps:bodyPr/>
                      </wps:wsp>
                      <wps:wsp>
                        <wps:cNvPr id="1028" name="流程图: 决策 1028"/>
                        <wps:cNvSpPr/>
                        <wps:spPr>
                          <a:xfrm>
                            <a:off x="7817" y="6246"/>
                            <a:ext cx="3525" cy="84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是否通过审查</w:t>
                              </w:r>
                            </w:p>
                          </w:txbxContent>
                        </wps:txbx>
                        <wps:bodyPr upright="1"/>
                      </wps:wsp>
                      <wpg:grpSp>
                        <wpg:cNvPr id="1031" name="组合 1031"/>
                        <wpg:cNvGrpSpPr/>
                        <wpg:grpSpPr>
                          <a:xfrm>
                            <a:off x="5960" y="5253"/>
                            <a:ext cx="4854" cy="578"/>
                            <a:chOff x="5977" y="5253"/>
                            <a:chExt cx="4854" cy="578"/>
                          </a:xfrm>
                        </wpg:grpSpPr>
                        <wps:wsp>
                          <wps:cNvPr id="1029" name="圆角矩形 1029"/>
                          <wps:cNvSpPr/>
                          <wps:spPr>
                            <a:xfrm>
                              <a:off x="8425" y="5253"/>
                              <a:ext cx="2406"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rPr>
                                    <w:rFonts w:hint="eastAsia"/>
                                  </w:rPr>
                                </w:pPr>
                              </w:p>
                            </w:txbxContent>
                          </wps:txbx>
                          <wps:bodyPr upright="1"/>
                        </wps:wsp>
                        <wps:wsp>
                          <wps:cNvPr id="1030" name="矩形 1030"/>
                          <wps:cNvSpPr/>
                          <wps:spPr>
                            <a:xfrm>
                              <a:off x="5977" y="5318"/>
                              <a:ext cx="1296"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rFonts w:hint="eastAsia"/>
                                    <w:color w:val="000000"/>
                                    <w:kern w:val="0"/>
                                    <w:szCs w:val="21"/>
                                    <w:lang w:val="zh-CN"/>
                                  </w:rPr>
                                </w:pPr>
                              </w:p>
                            </w:txbxContent>
                          </wps:txbx>
                          <wps:bodyPr upright="1"/>
                        </wps:wsp>
                      </wpg:grpSp>
                      <wps:wsp>
                        <wps:cNvPr id="1032" name="文本框 1032"/>
                        <wps:cNvSpPr txBox="1"/>
                        <wps:spPr>
                          <a:xfrm>
                            <a:off x="6322" y="5867"/>
                            <a:ext cx="868" cy="614"/>
                          </a:xfrm>
                          <a:prstGeom prst="rect">
                            <a:avLst/>
                          </a:prstGeom>
                          <a:solidFill>
                            <a:srgbClr val="FFFFFF"/>
                          </a:solidFill>
                          <a:ln w="9525">
                            <a:noFill/>
                          </a:ln>
                        </wps:spPr>
                        <wps:txbx>
                          <w:txbxContent>
                            <w:p>
                              <w:pPr>
                                <w:spacing w:line="320" w:lineRule="exact"/>
                                <w:jc w:val="center"/>
                                <w:rPr>
                                  <w:rFonts w:hint="eastAsia" w:ascii="仿宋_GB2312" w:eastAsia="仿宋_GB2312"/>
                                  <w:sz w:val="24"/>
                                </w:rPr>
                              </w:pPr>
                              <w:r>
                                <w:rPr>
                                  <w:rFonts w:hint="eastAsia" w:ascii="仿宋_GB2312" w:eastAsia="仿宋_GB2312"/>
                                  <w:sz w:val="24"/>
                                </w:rPr>
                                <w:t>否</w:t>
                              </w:r>
                            </w:p>
                          </w:txbxContent>
                        </wps:txbx>
                        <wps:bodyPr upright="1"/>
                      </wps:wsp>
                      <wps:wsp>
                        <wps:cNvPr id="1033" name="直接箭头连接符 1033"/>
                        <wps:cNvCnPr/>
                        <wps:spPr>
                          <a:xfrm flipH="1">
                            <a:off x="6454" y="6655"/>
                            <a:ext cx="1421" cy="0"/>
                          </a:xfrm>
                          <a:prstGeom prst="straightConnector1">
                            <a:avLst/>
                          </a:prstGeom>
                          <a:ln w="9525" cap="flat" cmpd="sng">
                            <a:solidFill>
                              <a:srgbClr val="000000"/>
                            </a:solidFill>
                            <a:prstDash val="solid"/>
                            <a:headEnd type="none" w="med" len="med"/>
                            <a:tailEnd type="none" w="med" len="med"/>
                          </a:ln>
                        </wps:spPr>
                        <wps:bodyPr/>
                      </wps:wsp>
                      <wps:wsp>
                        <wps:cNvPr id="1034" name="直接箭头连接符 1034"/>
                        <wps:cNvCnPr/>
                        <wps:spPr>
                          <a:xfrm flipV="1">
                            <a:off x="6471" y="5773"/>
                            <a:ext cx="1" cy="882"/>
                          </a:xfrm>
                          <a:prstGeom prst="straightConnector1">
                            <a:avLst/>
                          </a:prstGeom>
                          <a:ln w="9525" cap="flat" cmpd="sng">
                            <a:solidFill>
                              <a:srgbClr val="000000"/>
                            </a:solidFill>
                            <a:prstDash val="solid"/>
                            <a:headEnd type="none" w="med" len="med"/>
                            <a:tailEnd type="none" w="med" len="med"/>
                          </a:ln>
                        </wps:spPr>
                        <wps:bodyPr/>
                      </wps:wsp>
                      <wps:wsp>
                        <wps:cNvPr id="1035" name="直接箭头连接符 1035"/>
                        <wps:cNvCnPr/>
                        <wps:spPr>
                          <a:xfrm flipH="1">
                            <a:off x="9599" y="7096"/>
                            <a:ext cx="7" cy="592"/>
                          </a:xfrm>
                          <a:prstGeom prst="straightConnector1">
                            <a:avLst/>
                          </a:prstGeom>
                          <a:ln w="9525" cap="flat" cmpd="sng">
                            <a:solidFill>
                              <a:srgbClr val="000000"/>
                            </a:solidFill>
                            <a:prstDash val="solid"/>
                            <a:headEnd type="none" w="med" len="med"/>
                            <a:tailEnd type="triangle" w="med" len="med"/>
                          </a:ln>
                        </wps:spPr>
                        <wps:bodyPr/>
                      </wps:wsp>
                      <wps:wsp>
                        <wps:cNvPr id="1036" name="直接箭头连接符 1036"/>
                        <wps:cNvCnPr/>
                        <wps:spPr>
                          <a:xfrm flipH="1">
                            <a:off x="9600" y="8432"/>
                            <a:ext cx="6" cy="482"/>
                          </a:xfrm>
                          <a:prstGeom prst="straightConnector1">
                            <a:avLst/>
                          </a:prstGeom>
                          <a:ln w="9525" cap="flat" cmpd="sng">
                            <a:solidFill>
                              <a:srgbClr val="000000"/>
                            </a:solidFill>
                            <a:prstDash val="solid"/>
                            <a:headEnd type="none" w="med" len="med"/>
                            <a:tailEnd type="triangle" w="med" len="med"/>
                          </a:ln>
                        </wps:spPr>
                        <wps:bodyPr/>
                      </wps:wsp>
                      <wps:wsp>
                        <wps:cNvPr id="1037" name="直接箭头连接符 1037"/>
                        <wps:cNvCnPr/>
                        <wps:spPr>
                          <a:xfrm flipH="1">
                            <a:off x="9615" y="9527"/>
                            <a:ext cx="29" cy="583"/>
                          </a:xfrm>
                          <a:prstGeom prst="straightConnector1">
                            <a:avLst/>
                          </a:prstGeom>
                          <a:ln w="9525" cap="flat" cmpd="sng">
                            <a:solidFill>
                              <a:srgbClr val="000000"/>
                            </a:solidFill>
                            <a:prstDash val="solid"/>
                            <a:headEnd type="none" w="med" len="med"/>
                            <a:tailEnd type="triangle" w="med" len="med"/>
                          </a:ln>
                        </wps:spPr>
                        <wps:bodyPr/>
                      </wps:wsp>
                      <wps:wsp>
                        <wps:cNvPr id="1038" name="直接箭头连接符 1038"/>
                        <wps:cNvCnPr/>
                        <wps:spPr>
                          <a:xfrm flipH="1">
                            <a:off x="9637" y="13365"/>
                            <a:ext cx="5" cy="397"/>
                          </a:xfrm>
                          <a:prstGeom prst="straightConnector1">
                            <a:avLst/>
                          </a:prstGeom>
                          <a:ln w="9525" cap="flat" cmpd="sng">
                            <a:solidFill>
                              <a:srgbClr val="000000"/>
                            </a:solidFill>
                            <a:prstDash val="solid"/>
                            <a:headEnd type="none" w="med" len="med"/>
                            <a:tailEnd type="triangle" w="med" len="med"/>
                          </a:ln>
                        </wps:spPr>
                        <wps:bodyPr/>
                      </wps:wsp>
                      <wps:wsp>
                        <wps:cNvPr id="1039" name="直接箭头连接符 1039"/>
                        <wps:cNvCnPr/>
                        <wps:spPr>
                          <a:xfrm flipH="1">
                            <a:off x="9642" y="12132"/>
                            <a:ext cx="5" cy="39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9.25pt;margin-top:16.9pt;height:500.5pt;width:384.1pt;z-index:573887488;mso-width-relative:page;mso-height-relative:page;" coordorigin="5855,5253" coordsize="8399,9177" o:gfxdata="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GG1RLTaAAAACgEAAA8AAAAAAAAA&#10;AQAgAAAAIgAAAGRycy9kb3ducmV2LnhtbFBLAQIUABQAAAAIAIdO4kAAEijM2QcAAH47AAAOAAAA&#10;AAAAAAEAIAAAACkBAABkcnMvZTJvRG9jLnhtbFBLBQYAAAAABgAGAFkBAAB0CwAAAAA=&#10;">
                <o:lock v:ext="edit" aspectratio="f"/>
                <v:shape id="_x0000_s1026" o:spid="_x0000_s1026" o:spt="202" type="#_x0000_t202" style="position:absolute;left:9644;top:7082;height:614;width:868;" fillcolor="#FFFFFF" filled="t" stroked="f" coordsize="21600,21600" o:gfxdata="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JU8i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320" w:lineRule="exact"/>
                          <w:jc w:val="left"/>
                          <w:rPr>
                            <w:rFonts w:hint="eastAsia" w:ascii="仿宋_GB2312" w:eastAsia="仿宋_GB2312"/>
                            <w:sz w:val="24"/>
                          </w:rPr>
                        </w:pPr>
                        <w:r>
                          <w:rPr>
                            <w:rFonts w:hint="eastAsia" w:ascii="仿宋_GB2312" w:eastAsia="仿宋_GB2312"/>
                            <w:sz w:val="24"/>
                          </w:rPr>
                          <w:t>是</w:t>
                        </w:r>
                      </w:p>
                    </w:txbxContent>
                  </v:textbox>
                </v:shape>
                <v:rect id="_x0000_s1026" o:spid="_x0000_s1026" o:spt="1" style="position:absolute;left:8408;top:7705;height:727;width:2400;" fillcolor="#FFFFFF" filled="t" stroked="t" coordsize="21600,21600" o:gfxdata="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NqS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窗口受理（1日）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v:textbox>
                </v:rect>
                <v:rect id="_x0000_s1026" o:spid="_x0000_s1026" o:spt="1" style="position:absolute;left:8149;top:11374;height:612;width:3255;" fillcolor="#FFFFFF" filled="t" stroked="t" coordsize="21600,21600" o:gfxdata="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83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局务会研究决定公示（8日）</w:t>
                        </w:r>
                      </w:p>
                      <w:p>
                        <w:pPr>
                          <w:spacing w:line="320" w:lineRule="exact"/>
                          <w:jc w:val="center"/>
                          <w:rPr>
                            <w:rFonts w:hint="eastAsia" w:ascii="仿宋_GB2312" w:eastAsia="仿宋_GB2312"/>
                            <w:sz w:val="24"/>
                          </w:rPr>
                        </w:pPr>
                      </w:p>
                      <w:p>
                        <w:pPr>
                          <w:autoSpaceDE w:val="0"/>
                          <w:autoSpaceDN w:val="0"/>
                          <w:adjustRightInd w:val="0"/>
                          <w:spacing w:line="280" w:lineRule="exact"/>
                          <w:jc w:val="center"/>
                          <w:rPr>
                            <w:rFonts w:hint="eastAsia"/>
                            <w:color w:val="000000"/>
                            <w:kern w:val="0"/>
                            <w:sz w:val="28"/>
                            <w:szCs w:val="28"/>
                            <w:lang w:val="zh-CN"/>
                          </w:rPr>
                        </w:pPr>
                      </w:p>
                    </w:txbxContent>
                  </v:textbox>
                </v:rect>
                <v:roundrect id="_x0000_s1026" o:spid="_x0000_s1026" o:spt="2" style="position:absolute;left:8444;top:13762;height:669;width:2354;" fillcolor="#FFFFFF" filled="t" stroked="t" coordsize="21600,21600" arcsize="0.5" o:gfxdata="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vTi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办  结</w:t>
                        </w:r>
                      </w:p>
                    </w:txbxContent>
                  </v:textbox>
                </v:roundrect>
                <v:rect id="_x0000_s1026" o:spid="_x0000_s1026" o:spt="1" style="position:absolute;left:8427;top:12529;height:676;width:2331;" fillcolor="#FFFFFF" filled="t" stroked="t" coordsize="21600,21600" o:gfxdata="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MBr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送  达（1日）</w:t>
                        </w:r>
                      </w:p>
                    </w:txbxContent>
                  </v:textbox>
                </v:rect>
                <v:shape id="_x0000_s1026" o:spid="_x0000_s1026" o:spt="32" type="#_x0000_t32" style="position:absolute;left:10730;top:12311;height:1;width:3554;rotation:5898240f;" filled="f" stroked="t" coordsize="21600,21600" o:gfxdata="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Ivt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_x0000_s1026" o:spid="_x0000_s1026" o:spt="20" style="position:absolute;left:11409;top:10537;height:1;width:1080;" filled="f" stroked="t" coordsize="21600,21600" o:gfxdata="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id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_x0000_s1026" o:spid="_x0000_s1026" o:spt="32" type="#_x0000_t32" style="position:absolute;left:10798;top:14088;flip:x;height:18;width:1708;" filled="f" stroked="t" coordsize="21600,21600" o:gfxdata="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1M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1756;top:12304;height:600;width:750;" filled="f" stroked="f" coordsize="21600,21600" o:gfxdata="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0rg2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spacing w:line="320" w:lineRule="exact"/>
                          <w:jc w:val="center"/>
                          <w:rPr>
                            <w:rFonts w:hint="eastAsia" w:ascii="仿宋_GB2312" w:eastAsia="仿宋_GB2312"/>
                            <w:sz w:val="24"/>
                          </w:rPr>
                        </w:pPr>
                        <w:r>
                          <w:rPr>
                            <w:rFonts w:hint="eastAsia" w:ascii="仿宋_GB2312" w:eastAsia="仿宋_GB2312"/>
                            <w:sz w:val="24"/>
                          </w:rPr>
                          <w:t>否</w:t>
                        </w:r>
                      </w:p>
                    </w:txbxContent>
                  </v:textbox>
                </v:shape>
                <v:rect id="_x0000_s1026" o:spid="_x0000_s1026" o:spt="1" style="position:absolute;left:8641;top:8931;height:613;width:1995;" fillcolor="#FFFFFF" filled="t" stroked="t" coordsize="21600,21600" o:gfxdata="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F5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审查公示（5日）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v:textbox>
                </v:rect>
                <v:shape id="_x0000_s1026" o:spid="_x0000_s1026" o:spt="61" type="#_x0000_t61" style="position:absolute;left:11896;top:5253;height:2922;width:2359;" fillcolor="#FFFFFF" filled="t" stroked="t" coordsize="21600,21600" o:gfxdata="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17hvQAA&#10;AN0AAAAPAAAAAAAAAAEAIAAAACIAAABkcnMvZG93bnJldi54bWxQSwECFAAUAAAACACHTuJAMy8F&#10;njsAAAA5AAAAEAAAAAAAAAABACAAAAAMAQAAZHJzL3NoYXBleG1sLnhtbFBLBQYAAAAABgAGAFsB&#10;AAC2AwAAAAA=&#10;" adj="-8379,2749">
                  <v:fill on="t" focussize="0,0"/>
                  <v:stroke color="#000000" joinstyle="miter"/>
                  <v:imagedata o:title=""/>
                  <o:lock v:ext="edit" aspectratio="f"/>
                  <v:textbox>
                    <w:txbxContent>
                      <w:p>
                        <w:pPr>
                          <w:spacing w:line="320" w:lineRule="exact"/>
                          <w:rPr>
                            <w:rFonts w:hint="eastAsia" w:ascii="仿宋_GB2312" w:eastAsia="仿宋_GB2312"/>
                            <w:sz w:val="24"/>
                          </w:rPr>
                        </w:pPr>
                        <w:r>
                          <w:rPr>
                            <w:rFonts w:hint="eastAsia" w:ascii="仿宋_GB2312" w:eastAsia="仿宋_GB2312"/>
                            <w:sz w:val="24"/>
                          </w:rPr>
                          <w:t>提供材料：</w:t>
                        </w:r>
                      </w:p>
                      <w:p>
                        <w:pPr>
                          <w:spacing w:line="280" w:lineRule="exact"/>
                          <w:rPr>
                            <w:rFonts w:hint="eastAsia" w:ascii="仿宋_GB2312" w:eastAsia="仿宋_GB2312"/>
                            <w:sz w:val="24"/>
                          </w:rPr>
                        </w:pPr>
                        <w:r>
                          <w:rPr>
                            <w:rFonts w:hint="eastAsia" w:ascii="仿宋_GB2312" w:eastAsia="仿宋_GB2312"/>
                            <w:sz w:val="24"/>
                          </w:rPr>
                          <w:t>1、审批申请</w:t>
                        </w:r>
                      </w:p>
                      <w:p>
                        <w:pPr>
                          <w:spacing w:line="280" w:lineRule="exact"/>
                          <w:rPr>
                            <w:rFonts w:hint="eastAsia" w:ascii="仿宋_GB2312" w:eastAsia="仿宋_GB2312"/>
                            <w:sz w:val="24"/>
                          </w:rPr>
                        </w:pPr>
                        <w:r>
                          <w:rPr>
                            <w:rFonts w:hint="eastAsia" w:ascii="仿宋_GB2312" w:eastAsia="仿宋_GB2312"/>
                            <w:sz w:val="24"/>
                          </w:rPr>
                          <w:t>2、项目的清洁生产审核报告</w:t>
                        </w:r>
                      </w:p>
                      <w:p>
                        <w:pPr>
                          <w:spacing w:line="280" w:lineRule="exact"/>
                          <w:rPr>
                            <w:rFonts w:hint="eastAsia" w:ascii="仿宋_GB2312" w:eastAsia="仿宋_GB2312"/>
                            <w:sz w:val="24"/>
                          </w:rPr>
                        </w:pPr>
                        <w:r>
                          <w:rPr>
                            <w:rFonts w:hint="eastAsia" w:ascii="仿宋_GB2312" w:eastAsia="仿宋_GB2312"/>
                            <w:sz w:val="24"/>
                          </w:rPr>
                          <w:t>3、其他相关材料</w:t>
                        </w:r>
                      </w:p>
                    </w:txbxContent>
                  </v:textbox>
                </v:shape>
                <v:shape id="_x0000_s1026" o:spid="_x0000_s1026" o:spt="110" type="#_x0000_t110" style="position:absolute;left:7875;top:10110;height:867;width:3451;" fillcolor="#FFFFFF" filled="t" stroked="t" coordsize="21600,21600" o:gfxdata="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p/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是否通过</w:t>
                        </w:r>
                      </w:p>
                    </w:txbxContent>
                  </v:textbox>
                </v:shape>
                <v:shape id="_x0000_s1026" o:spid="_x0000_s1026" o:spt="61" type="#_x0000_t61" style="position:absolute;left:5855;top:7518;height:1443;width:2038;" fillcolor="#FFFFFF" filled="t" stroked="t" coordsize="21600,21600" o:gfxdata="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PU5ugAAAN0A&#10;AAAPAAAAAAAAAAEAIAAAACIAAABkcnMvZG93bnJldi54bWxQSwECFAAUAAAACACHTuJAMy8FnjsA&#10;AAA5AAAAEAAAAAAAAAABACAAAAAJAQAAZHJzL3NoYXBleG1sLnhtbFBLBQYAAAAABgAGAFsBAACz&#10;AwAAAAA=&#10;" adj="25540,6452">
                  <v:fill on="t" focussize="0,0"/>
                  <v:stroke color="#000000" joinstyle="miter"/>
                  <v:imagedata o:title=""/>
                  <o:lock v:ext="edit" aspectratio="f"/>
                  <v:textbox inset="7.19992125984252pt,3.59992125984252pt,7.19992125984252pt,3.59992125984252pt">
                    <w:txbxContent>
                      <w:p>
                        <w:pPr>
                          <w:spacing w:line="320" w:lineRule="exact"/>
                          <w:rPr>
                            <w:rFonts w:hint="eastAsia" w:ascii="仿宋_GB2312" w:eastAsia="仿宋_GB2312"/>
                            <w:sz w:val="24"/>
                          </w:rPr>
                        </w:pPr>
                        <w:r>
                          <w:rPr>
                            <w:rFonts w:hint="eastAsia" w:ascii="仿宋_GB2312" w:eastAsia="仿宋_GB2312"/>
                            <w:sz w:val="24"/>
                          </w:rPr>
                          <w:t>实行受理单制，载明受理事项、办结时间、受理人签字等。</w:t>
                        </w:r>
                      </w:p>
                    </w:txbxContent>
                  </v:textbox>
                </v:shape>
                <v:shape id="_x0000_s1026" o:spid="_x0000_s1026" o:spt="32" type="#_x0000_t32" style="position:absolute;left:7274;top:5534;height:1;width:1043;" filled="f" stroked="t" coordsize="21600,21600" o:gfxdata="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kH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10" type="#_x0000_t110" style="position:absolute;left:7817;top:6246;height:846;width:3525;" fillcolor="#FFFFFF" filled="t" stroked="t" coordsize="21600,21600" o:gfxdata="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zB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是否通过审查</w:t>
                        </w:r>
                      </w:p>
                    </w:txbxContent>
                  </v:textbox>
                </v:shape>
                <v:group id="_x0000_s1026" o:spid="_x0000_s1026" o:spt="203" style="position:absolute;left:5960;top:5253;height:578;width:4854;" coordorigin="5977,5253" coordsize="4854,578" o:gfxdata="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qMN70AAADdAAAADwAAAAAAAAABACAAAAAiAAAAZHJzL2Rvd25yZXYueG1s&#10;UEsBAhQAFAAAAAgAh07iQDMvBZ47AAAAOQAAABUAAAAAAAAAAQAgAAAADAEAAGRycy9ncm91cHNo&#10;YXBleG1sLnhtbFBLBQYAAAAABgAGAGABAADJAwAAAAA=&#10;">
                  <o:lock v:ext="edit" aspectratio="f"/>
                  <v:roundrect id="_x0000_s1026" o:spid="_x0000_s1026" o:spt="2" style="position:absolute;left:8425;top:5253;height:579;width:2406;" fillcolor="#FFFFFF" filled="t" stroked="t" coordsize="21600,21600" arcsize="0.5" o:gfxdata="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Qo3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rPr>
                              <w:rFonts w:hint="eastAsia"/>
                            </w:rPr>
                          </w:pPr>
                        </w:p>
                      </w:txbxContent>
                    </v:textbox>
                  </v:roundrect>
                  <v:rect id="_x0000_s1026" o:spid="_x0000_s1026" o:spt="1" style="position:absolute;left:5977;top:5318;height:472;width:1296;" fillcolor="#FFFFFF" filled="t" stroked="t" coordsize="21600,21600" o:gfxdata="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9W0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rFonts w:hint="eastAsia"/>
                              <w:color w:val="000000"/>
                              <w:kern w:val="0"/>
                              <w:szCs w:val="21"/>
                              <w:lang w:val="zh-CN"/>
                            </w:rPr>
                          </w:pPr>
                        </w:p>
                      </w:txbxContent>
                    </v:textbox>
                  </v:rect>
                </v:group>
                <v:shape id="_x0000_s1026" o:spid="_x0000_s1026" o:spt="202" type="#_x0000_t202" style="position:absolute;left:6322;top:5867;height:614;width:868;" fillcolor="#FFFFFF" filled="t" stroked="f" coordsize="21600,21600" o:gfxdata="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kyR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否</w:t>
                        </w:r>
                      </w:p>
                    </w:txbxContent>
                  </v:textbox>
                </v:shape>
                <v:shape id="_x0000_s1026" o:spid="_x0000_s1026" o:spt="32" type="#_x0000_t32" style="position:absolute;left:6454;top:6655;flip:x;height:0;width:1421;" filled="f" stroked="t" coordsize="21600,21600" o:gfxdata="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Zhj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6471;top:5773;flip:y;height:882;width:1;" filled="f" stroked="t" coordsize="21600,21600" o:gfxdata="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5+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9599;top:7096;flip:x;height:592;width:7;" filled="f" stroked="t" coordsize="21600,21600" o:gfxdata="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cP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00;top:8432;flip:x;height:482;width:6;"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15;top:9527;flip:x;height:583;width:29;" filled="f" stroked="t" coordsize="21600,21600" o:gfxdata="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g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37;top:13365;flip:x;height:397;width:5;" filled="f" stroked="t" coordsize="21600,21600" o:gfxdata="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wGx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9642;top:12132;flip:x;height:397;width:5;" filled="f" stroked="t" coordsize="21600,21600" o:gfxdata="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Mn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危险废物转移初审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申请资料齐全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1、转移申请。2、危险废物转移五联单</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提出转移申请-固废中心审核-办结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
      <w:pPr>
        <w:rPr>
          <w:sz w:val="32"/>
        </w:rPr>
      </w:pPr>
      <w:r>
        <w:rPr>
          <w:sz w:val="32"/>
        </w:rPr>
        <mc:AlternateContent>
          <mc:Choice Requires="wpg">
            <w:drawing>
              <wp:anchor distT="0" distB="0" distL="114300" distR="114300" simplePos="0" relativeHeight="573888512" behindDoc="0" locked="0" layoutInCell="1" allowOverlap="1">
                <wp:simplePos x="0" y="0"/>
                <wp:positionH relativeFrom="column">
                  <wp:posOffset>1052195</wp:posOffset>
                </wp:positionH>
                <wp:positionV relativeFrom="paragraph">
                  <wp:posOffset>587375</wp:posOffset>
                </wp:positionV>
                <wp:extent cx="3449955" cy="5632450"/>
                <wp:effectExtent l="4445" t="4445" r="12700" b="20955"/>
                <wp:wrapNone/>
                <wp:docPr id="1121" name="组合 1121"/>
                <wp:cNvGraphicFramePr/>
                <a:graphic xmlns:a="http://schemas.openxmlformats.org/drawingml/2006/main">
                  <a:graphicData uri="http://schemas.microsoft.com/office/word/2010/wordprocessingGroup">
                    <wpg:wgp>
                      <wpg:cNvGrpSpPr/>
                      <wpg:grpSpPr>
                        <a:xfrm>
                          <a:off x="0" y="0"/>
                          <a:ext cx="3449955" cy="5632450"/>
                          <a:chOff x="7262" y="4764"/>
                          <a:chExt cx="5400" cy="8338"/>
                        </a:xfrm>
                      </wpg:grpSpPr>
                      <wpg:grpSp>
                        <wpg:cNvPr id="1056" name="组合 1056"/>
                        <wpg:cNvGrpSpPr/>
                        <wpg:grpSpPr>
                          <a:xfrm>
                            <a:off x="7262" y="4764"/>
                            <a:ext cx="5400" cy="8338"/>
                            <a:chOff x="7312" y="4730"/>
                            <a:chExt cx="5400" cy="8338"/>
                          </a:xfrm>
                        </wpg:grpSpPr>
                        <wps:wsp>
                          <wps:cNvPr id="1049" name="流程图: 可选过程 1049"/>
                          <wps:cNvSpPr/>
                          <wps:spPr>
                            <a:xfrm>
                              <a:off x="7312" y="4730"/>
                              <a:ext cx="2340" cy="155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rPr>
                                </w:pPr>
                              </w:p>
                              <w:p>
                                <w:pPr>
                                  <w:jc w:val="both"/>
                                  <w:rPr>
                                    <w:rFonts w:hint="eastAsia"/>
                                  </w:rPr>
                                </w:pPr>
                                <w:r>
                                  <w:rPr>
                                    <w:rFonts w:hint="eastAsia"/>
                                  </w:rPr>
                                  <w:t>提出转移申请（1日）</w:t>
                                </w:r>
                              </w:p>
                            </w:txbxContent>
                          </wps:txbx>
                          <wps:bodyPr upright="1"/>
                        </wps:wsp>
                        <wps:wsp>
                          <wps:cNvPr id="1050" name="流程图: 可选过程 1050"/>
                          <wps:cNvSpPr/>
                          <wps:spPr>
                            <a:xfrm>
                              <a:off x="7492" y="7468"/>
                              <a:ext cx="2160" cy="96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固废中心审核</w:t>
                                </w:r>
                              </w:p>
                              <w:p>
                                <w:pPr>
                                  <w:rPr>
                                    <w:rFonts w:hint="eastAsia"/>
                                  </w:rPr>
                                </w:pPr>
                                <w:r>
                                  <w:rPr>
                                    <w:rFonts w:hint="eastAsia"/>
                                  </w:rPr>
                                  <w:t>（3个工作日）</w:t>
                                </w:r>
                              </w:p>
                            </w:txbxContent>
                          </wps:txbx>
                          <wps:bodyPr upright="1"/>
                        </wps:wsp>
                        <wps:wsp>
                          <wps:cNvPr id="1051" name="流程图: 可选过程 1051"/>
                          <wps:cNvSpPr/>
                          <wps:spPr>
                            <a:xfrm>
                              <a:off x="7476" y="11140"/>
                              <a:ext cx="2160" cy="192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52" name="流程图: 决策 1052"/>
                          <wps:cNvSpPr/>
                          <wps:spPr>
                            <a:xfrm>
                              <a:off x="7492" y="9028"/>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53" name="矩形标注 1053"/>
                          <wps:cNvSpPr/>
                          <wps:spPr>
                            <a:xfrm>
                              <a:off x="10912" y="5284"/>
                              <a:ext cx="1800" cy="2340"/>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1.转移申请</w:t>
                                </w:r>
                              </w:p>
                              <w:p>
                                <w:pPr>
                                  <w:rPr>
                                    <w:rFonts w:hint="eastAsia"/>
                                  </w:rPr>
                                </w:pPr>
                                <w:r>
                                  <w:rPr>
                                    <w:rFonts w:hint="eastAsia"/>
                                  </w:rPr>
                                  <w:t>2.危险废物转移五联单</w:t>
                                </w:r>
                              </w:p>
                              <w:p/>
                            </w:txbxContent>
                          </wps:txbx>
                          <wps:bodyPr upright="1"/>
                        </wps:wsp>
                        <wps:wsp>
                          <wps:cNvPr id="1054" name="直接箭头连接符 1054"/>
                          <wps:cNvCnPr/>
                          <wps:spPr>
                            <a:xfrm>
                              <a:off x="8572" y="6400"/>
                              <a:ext cx="1" cy="1068"/>
                            </a:xfrm>
                            <a:prstGeom prst="straightConnector1">
                              <a:avLst/>
                            </a:prstGeom>
                            <a:ln w="9525" cap="flat" cmpd="sng">
                              <a:solidFill>
                                <a:srgbClr val="000000"/>
                              </a:solidFill>
                              <a:prstDash val="solid"/>
                              <a:headEnd type="none" w="med" len="med"/>
                              <a:tailEnd type="triangle" w="med" len="med"/>
                            </a:ln>
                          </wps:spPr>
                          <wps:bodyPr/>
                        </wps:wsp>
                        <wps:wsp>
                          <wps:cNvPr id="1055" name="直接箭头连接符 1055"/>
                          <wps:cNvCnPr/>
                          <wps:spPr>
                            <a:xfrm>
                              <a:off x="8572" y="8429"/>
                              <a:ext cx="1" cy="599"/>
                            </a:xfrm>
                            <a:prstGeom prst="straightConnector1">
                              <a:avLst/>
                            </a:prstGeom>
                            <a:ln w="9525" cap="flat" cmpd="sng">
                              <a:solidFill>
                                <a:srgbClr val="000000"/>
                              </a:solidFill>
                              <a:prstDash val="solid"/>
                              <a:headEnd type="none" w="med" len="med"/>
                              <a:tailEnd type="triangle" w="med" len="med"/>
                            </a:ln>
                          </wps:spPr>
                          <wps:bodyPr/>
                        </wps:wsp>
                      </wpg:grpSp>
                      <wps:wsp>
                        <wps:cNvPr id="1119" name="直接箭头连接符 1119"/>
                        <wps:cNvCnPr/>
                        <wps:spPr>
                          <a:xfrm>
                            <a:off x="8556" y="10516"/>
                            <a:ext cx="1" cy="624"/>
                          </a:xfrm>
                          <a:prstGeom prst="straightConnector1">
                            <a:avLst/>
                          </a:prstGeom>
                          <a:ln w="9525" cap="flat" cmpd="sng">
                            <a:solidFill>
                              <a:srgbClr val="000000"/>
                            </a:solidFill>
                            <a:prstDash val="solid"/>
                            <a:headEnd type="none" w="med" len="med"/>
                            <a:tailEnd type="triangle" w="med" len="med"/>
                          </a:ln>
                        </wps:spPr>
                        <wps:bodyPr/>
                      </wps:wsp>
                      <wps:wsp>
                        <wps:cNvPr id="1120" name="肘形连接符 1120"/>
                        <wps:cNvCnPr/>
                        <wps:spPr>
                          <a:xfrm flipV="1">
                            <a:off x="9685" y="7658"/>
                            <a:ext cx="2161" cy="2106"/>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82.85pt;margin-top:46.25pt;height:443.5pt;width:271.65pt;z-index:573888512;mso-width-relative:page;mso-height-relative:page;" coordorigin="7262,4764" coordsize="5400,8338" o:gfxdata="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AcKHyl2gAA&#10;AAoBAAAPAAAAAAAAAAEAIAAAACIAAABkcnMvZG93bnJldi54bWxQSwECFAAUAAAACACHTuJABGq7&#10;XMgEAAAFGQAADgAAAAAAAAABACAAAAApAQAAZHJzL2Uyb0RvYy54bWxQSwUGAAAAAAYABgBZAQAA&#10;YwgAAAAA&#10;">
                <o:lock v:ext="edit" aspectratio="f"/>
                <v:group id="_x0000_s1026" o:spid="_x0000_s1026" o:spt="203" style="position:absolute;left:7262;top:4764;height:8338;width:5400;" coordorigin="7312,4730" coordsize="5400,8338"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_x0000_s1026" o:spid="_x0000_s1026" o:spt="176" type="#_x0000_t176" style="position:absolute;left:7312;top:4730;height:1559;width:2340;" fillcolor="#FFFFFF" filled="t" stroked="t" coordsize="21600,21600" o:gfxdata="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cN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rPr>
                          </w:pPr>
                        </w:p>
                        <w:p>
                          <w:pPr>
                            <w:jc w:val="both"/>
                            <w:rPr>
                              <w:rFonts w:hint="eastAsia"/>
                            </w:rPr>
                          </w:pPr>
                          <w:r>
                            <w:rPr>
                              <w:rFonts w:hint="eastAsia"/>
                            </w:rPr>
                            <w:t>提出转移申请（1日）</w:t>
                          </w:r>
                        </w:p>
                      </w:txbxContent>
                    </v:textbox>
                  </v:shape>
                  <v:shape id="_x0000_s1026" o:spid="_x0000_s1026" o:spt="176" type="#_x0000_t176" style="position:absolute;left:7492;top:7468;height:961;width:2160;" fillcolor="#FFFFFF" filled="t" stroked="t" coordsize="21600,21600" o:gfxdata="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DKl&#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rPr>
                          </w:pPr>
                          <w:r>
                            <w:rPr>
                              <w:rFonts w:hint="eastAsia"/>
                            </w:rPr>
                            <w:t>固废中心审核</w:t>
                          </w:r>
                        </w:p>
                        <w:p>
                          <w:pPr>
                            <w:rPr>
                              <w:rFonts w:hint="eastAsia"/>
                            </w:rPr>
                          </w:pPr>
                          <w:r>
                            <w:rPr>
                              <w:rFonts w:hint="eastAsia"/>
                            </w:rPr>
                            <w:t>（3个工作日）</w:t>
                          </w:r>
                        </w:p>
                      </w:txbxContent>
                    </v:textbox>
                  </v:shape>
                  <v:shape id="_x0000_s1026" o:spid="_x0000_s1026" o:spt="176" type="#_x0000_t176" style="position:absolute;left:7476;top:11140;height:1928;width:2160;" fillcolor="#FFFFFF" filled="t" stroked="t" coordsize="21600,21600" o:gfxdata="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iX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92;top:9028;height:1404;width:2160;" fillcolor="#FFFFFF" filled="t" stroked="t" coordsize="21600,21600" o:gfxdata="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XT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912;top:5284;height:2340;width:1800;" fillcolor="#FFFFFF" filled="t" stroked="t" coordsize="21600,21600" o:gfxdata="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DMAW/&#10;AAAA3QAAAA8AAAAAAAAAAQAgAAAAIgAAAGRycy9kb3ducmV2LnhtbFBLAQIUABQAAAAIAIdO4kAz&#10;LwWeOwAAADkAAAAQAAAAAAAAAAEAIAAAAA4BAABkcnMvc2hhcGV4bWwueG1sUEsFBgAAAAAGAAYA&#10;WwEAALgDA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1.转移申请</w:t>
                          </w:r>
                        </w:p>
                        <w:p>
                          <w:pPr>
                            <w:rPr>
                              <w:rFonts w:hint="eastAsia"/>
                            </w:rPr>
                          </w:pPr>
                          <w:r>
                            <w:rPr>
                              <w:rFonts w:hint="eastAsia"/>
                            </w:rPr>
                            <w:t>2.危险废物转移五联单</w:t>
                          </w:r>
                        </w:p>
                        <w:p/>
                      </w:txbxContent>
                    </v:textbox>
                  </v:shape>
                  <v:shape id="_x0000_s1026" o:spid="_x0000_s1026" o:spt="32" type="#_x0000_t32" style="position:absolute;left:8572;top:6400;height:1068;width:1;" filled="f" stroked="t" coordsize="21600,21600" o:gfxdata="UEsDBAoAAAAAAIdO4kAAAAAAAAAAAAAAAAAEAAAAZHJzL1BLAwQUAAAACACHTuJADfKs574AAADd&#10;AAAADwAAAGRycy9kb3ducmV2LnhtbEVPS2sCMRC+F/wPYQRvNbHY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s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8572;top:8429;height:599;width:1;" filled="f" stroked="t" coordsize="21600,21600" o:gfxdata="UEsDBAoAAAAAAIdO4kAAAAAAAAAAAAAAAAAEAAAAZHJzL1BLAwQUAAAACACHTuJAYr4JfL0AAADd&#10;AAAADwAAAGRycy9kb3ducmV2LnhtbEVPS2sCMRC+F/ofwhS81cSC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g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_x0000_s1026" o:spid="_x0000_s1026" o:spt="32" type="#_x0000_t32" style="position:absolute;left:8556;top:10516;height:624;width:1;" filled="f" stroked="t" coordsize="21600,21600" o:gfxdata="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LU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9685;top:7658;flip:y;height:2106;width:2161;" filled="f" stroked="t" coordsize="21600,21600" o:gfxdata="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ofy&#10;ssEAAADdAAAADwAAAAAAAAABACAAAAAiAAAAZHJzL2Rvd25yZXYueG1sUEsBAhQAFAAAAAgAh07i&#10;QDMvBZ47AAAAOQAAABAAAAAAAAAAAQAgAAAAEAEAAGRycy9zaGFwZXhtbC54bWxQSwUGAAAAAAYA&#10;BgBbAQAAugMAAAAA&#10;">
                  <v:fill on="f" focussize="0,0"/>
                  <v:stroke color="#000000" joinstyle="miter" endarrow="block"/>
                  <v:imagedata o:title=""/>
                  <o:lock v:ext="edit" aspectratio="f"/>
                </v:shape>
              </v:group>
            </w:pict>
          </mc:Fallback>
        </mc:AlternateContent>
      </w: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危险废物申报备案</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b w:val="0"/>
          <w:bCs w:val="0"/>
          <w:color w:val="auto"/>
          <w:sz w:val="32"/>
          <w:szCs w:val="32"/>
          <w:lang w:eastAsia="zh-CN"/>
        </w:rPr>
      </w:pPr>
      <w:r>
        <w:rPr>
          <w:rFonts w:hint="eastAsia" w:ascii="宋体" w:hAnsi="宋体" w:cs="宋体"/>
          <w:b w:val="0"/>
          <w:bCs w:val="0"/>
          <w:color w:val="auto"/>
          <w:sz w:val="32"/>
          <w:szCs w:val="32"/>
          <w:lang w:eastAsia="zh-CN"/>
        </w:rPr>
        <w:t>申报申请资料齐全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1、年度危险废物管理计划。2、年度危险废物种类、产生量、流向、贮存、处置等</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提出申报申请-总量股审核-办结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sz w:val="32"/>
        </w:rPr>
      </w:pPr>
      <w:r>
        <w:rPr>
          <w:sz w:val="32"/>
        </w:rPr>
        <mc:AlternateContent>
          <mc:Choice Requires="wpg">
            <w:drawing>
              <wp:anchor distT="0" distB="0" distL="114300" distR="114300" simplePos="0" relativeHeight="573889536" behindDoc="0" locked="0" layoutInCell="1" allowOverlap="1">
                <wp:simplePos x="0" y="0"/>
                <wp:positionH relativeFrom="column">
                  <wp:posOffset>947420</wp:posOffset>
                </wp:positionH>
                <wp:positionV relativeFrom="paragraph">
                  <wp:posOffset>539115</wp:posOffset>
                </wp:positionV>
                <wp:extent cx="3683000" cy="5549265"/>
                <wp:effectExtent l="4445" t="4445" r="8255" b="8890"/>
                <wp:wrapNone/>
                <wp:docPr id="998" name="组合 998"/>
                <wp:cNvGraphicFramePr/>
                <a:graphic xmlns:a="http://schemas.openxmlformats.org/drawingml/2006/main">
                  <a:graphicData uri="http://schemas.microsoft.com/office/word/2010/wordprocessingGroup">
                    <wpg:wgp>
                      <wpg:cNvGrpSpPr/>
                      <wpg:grpSpPr>
                        <a:xfrm>
                          <a:off x="0" y="0"/>
                          <a:ext cx="3683000" cy="5549265"/>
                          <a:chOff x="7296" y="4681"/>
                          <a:chExt cx="5400" cy="7557"/>
                        </a:xfrm>
                      </wpg:grpSpPr>
                      <wps:wsp>
                        <wps:cNvPr id="989" name="流程图: 可选过程 989"/>
                        <wps:cNvSpPr/>
                        <wps:spPr>
                          <a:xfrm>
                            <a:off x="7296" y="4681"/>
                            <a:ext cx="2340" cy="14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rPr>
                              </w:pPr>
                              <w:r>
                                <w:rPr>
                                  <w:rFonts w:hint="eastAsia"/>
                                </w:rPr>
                                <w:t>提出申报申请（1日）</w:t>
                              </w:r>
                            </w:p>
                          </w:txbxContent>
                        </wps:txbx>
                        <wps:bodyPr upright="1"/>
                      </wps:wsp>
                      <wps:wsp>
                        <wps:cNvPr id="990" name="流程图: 可选过程 990"/>
                        <wps:cNvSpPr/>
                        <wps:spPr>
                          <a:xfrm>
                            <a:off x="7476" y="7288"/>
                            <a:ext cx="2160" cy="7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总量股审核（3日）</w:t>
                              </w:r>
                            </w:p>
                          </w:txbxContent>
                        </wps:txbx>
                        <wps:bodyPr upright="1"/>
                      </wps:wsp>
                      <wps:wsp>
                        <wps:cNvPr id="991" name="流程图: 可选过程 991"/>
                        <wps:cNvSpPr/>
                        <wps:spPr>
                          <a:xfrm>
                            <a:off x="7476" y="10780"/>
                            <a:ext cx="2160" cy="145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992" name="流程图: 决策 992"/>
                        <wps:cNvSpPr/>
                        <wps:spPr>
                          <a:xfrm>
                            <a:off x="7476" y="8752"/>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993" name="矩形标注 993"/>
                        <wps:cNvSpPr/>
                        <wps:spPr>
                          <a:xfrm>
                            <a:off x="10896" y="5008"/>
                            <a:ext cx="1800" cy="2340"/>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1.年度危险废物管理计划</w:t>
                              </w:r>
                            </w:p>
                            <w:p>
                              <w:pPr>
                                <w:rPr>
                                  <w:rFonts w:hint="eastAsia"/>
                                </w:rPr>
                              </w:pPr>
                              <w:r>
                                <w:rPr>
                                  <w:rFonts w:hint="eastAsia"/>
                                </w:rPr>
                                <w:t>2.年度危险废物种类、产生量、流向、贮存、处置等有关资料</w:t>
                              </w:r>
                            </w:p>
                            <w:p/>
                          </w:txbxContent>
                        </wps:txbx>
                        <wps:bodyPr upright="1"/>
                      </wps:wsp>
                      <wps:wsp>
                        <wps:cNvPr id="994" name="直接箭头连接符 994"/>
                        <wps:cNvCnPr/>
                        <wps:spPr>
                          <a:xfrm>
                            <a:off x="8556" y="6124"/>
                            <a:ext cx="1" cy="1068"/>
                          </a:xfrm>
                          <a:prstGeom prst="straightConnector1">
                            <a:avLst/>
                          </a:prstGeom>
                          <a:ln w="9525" cap="flat" cmpd="sng">
                            <a:solidFill>
                              <a:srgbClr val="000000"/>
                            </a:solidFill>
                            <a:prstDash val="solid"/>
                            <a:headEnd type="none" w="med" len="med"/>
                            <a:tailEnd type="triangle" w="med" len="med"/>
                          </a:ln>
                        </wps:spPr>
                        <wps:bodyPr/>
                      </wps:wsp>
                      <wps:wsp>
                        <wps:cNvPr id="995" name="直接箭头连接符 995"/>
                        <wps:cNvCnPr/>
                        <wps:spPr>
                          <a:xfrm>
                            <a:off x="8556" y="8153"/>
                            <a:ext cx="1" cy="599"/>
                          </a:xfrm>
                          <a:prstGeom prst="straightConnector1">
                            <a:avLst/>
                          </a:prstGeom>
                          <a:ln w="9525" cap="flat" cmpd="sng">
                            <a:solidFill>
                              <a:srgbClr val="000000"/>
                            </a:solidFill>
                            <a:prstDash val="solid"/>
                            <a:headEnd type="none" w="med" len="med"/>
                            <a:tailEnd type="triangle" w="med" len="med"/>
                          </a:ln>
                        </wps:spPr>
                        <wps:bodyPr/>
                      </wps:wsp>
                      <wps:wsp>
                        <wps:cNvPr id="996" name="直接箭头连接符 996"/>
                        <wps:cNvCnPr/>
                        <wps:spPr>
                          <a:xfrm>
                            <a:off x="8556" y="10156"/>
                            <a:ext cx="1" cy="624"/>
                          </a:xfrm>
                          <a:prstGeom prst="straightConnector1">
                            <a:avLst/>
                          </a:prstGeom>
                          <a:ln w="9525" cap="flat" cmpd="sng">
                            <a:solidFill>
                              <a:srgbClr val="000000"/>
                            </a:solidFill>
                            <a:prstDash val="solid"/>
                            <a:headEnd type="none" w="med" len="med"/>
                            <a:tailEnd type="triangle" w="med" len="med"/>
                          </a:ln>
                        </wps:spPr>
                        <wps:bodyPr/>
                      </wps:wsp>
                      <wps:wsp>
                        <wps:cNvPr id="997" name="肘形连接符 997"/>
                        <wps:cNvCnPr/>
                        <wps:spPr>
                          <a:xfrm flipV="1">
                            <a:off x="9636" y="7348"/>
                            <a:ext cx="2161" cy="2106"/>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74.6pt;margin-top:42.45pt;height:436.95pt;width:290pt;z-index:573889536;mso-width-relative:page;mso-height-relative:page;" coordorigin="7296,4681" coordsize="5400,7557" o:gfxdata="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">
                <o:lock v:ext="edit" aspectratio="f"/>
                <v:shape id="_x0000_s1026" o:spid="_x0000_s1026" o:spt="176" type="#_x0000_t176" style="position:absolute;left:7296;top:4681;height:1443;width:2340;" fillcolor="#FFFFFF" filled="t" stroked="t" coordsize="21600,21600" o:gfxdata="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vW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p>
                      <w:p>
                        <w:pPr>
                          <w:jc w:val="center"/>
                          <w:rPr>
                            <w:rFonts w:hint="eastAsia"/>
                          </w:rPr>
                        </w:pPr>
                        <w:r>
                          <w:rPr>
                            <w:rFonts w:hint="eastAsia"/>
                          </w:rPr>
                          <w:t>提出申报申请（1日）</w:t>
                        </w:r>
                      </w:p>
                    </w:txbxContent>
                  </v:textbox>
                </v:shape>
                <v:shape id="_x0000_s1026" o:spid="_x0000_s1026" o:spt="176" type="#_x0000_t176" style="position:absolute;left:7476;top:7288;height:709;width:2160;" fillcolor="#FFFFFF" filled="t" stroked="t" coordsize="21600,21600" o:gfxdata="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g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总量股审核（3日）</w:t>
                        </w:r>
                      </w:p>
                    </w:txbxContent>
                  </v:textbox>
                </v:shape>
                <v:shape id="_x0000_s1026" o:spid="_x0000_s1026" o:spt="176" type="#_x0000_t176" style="position:absolute;left:7476;top:10780;height:1459;width:2160;" fillcolor="#FFFFFF" filled="t" stroked="t" coordsize="21600,21600" o:gfxdata="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QJ7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76;top:8752;height:1404;width:2160;" fillcolor="#FFFFFF" filled="t" stroked="t" coordsize="21600,21600" o:gfxdata="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dA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96;top:5008;height:2340;width:1800;" fillcolor="#FFFFFF" filled="t" stroked="t" coordsize="21600,21600" o:gfxdata="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frwb4A&#10;AADc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1.年度危险废物管理计划</w:t>
                        </w:r>
                      </w:p>
                      <w:p>
                        <w:pPr>
                          <w:rPr>
                            <w:rFonts w:hint="eastAsia"/>
                          </w:rPr>
                        </w:pPr>
                        <w:r>
                          <w:rPr>
                            <w:rFonts w:hint="eastAsia"/>
                          </w:rPr>
                          <w:t>2.年度危险废物种类、产生量、流向、贮存、处置等有关资料</w:t>
                        </w:r>
                      </w:p>
                      <w:p/>
                    </w:txbxContent>
                  </v:textbox>
                </v:shape>
                <v:shape id="_x0000_s1026" o:spid="_x0000_s1026" o:spt="32" type="#_x0000_t32" style="position:absolute;left:8556;top:6124;height:1068;width:1;" filled="f" stroked="t" coordsize="21600,21600" o:gfxdata="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TA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556;top:8153;height:599;width:1;" filled="f" stroked="t" coordsize="21600,21600" o:gfxdata="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fpi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556;top:10156;height:624;width:1;" filled="f" stroked="t" coordsize="21600,21600" o:gfxdata="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NO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3" type="#_x0000_t33" style="position:absolute;left:9636;top:7348;flip:y;height:2106;width:2161;" filled="f" stroked="t" coordsize="21600,21600" o:gfxdata="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uGY2/&#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shape>
              </v:group>
            </w:pict>
          </mc:Fallback>
        </mc:AlternateContent>
      </w: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tabs>
          <w:tab w:val="left" w:pos="6478"/>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工业固体废物申报登记</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申报资料齐全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1、年度危险废物管理计划。2、年度危险废物种类、产生量、流向、贮存、处置等</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提出申报申请-固废中心审核-办结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sz w:val="32"/>
        </w:rPr>
      </w:pPr>
    </w:p>
    <w:p>
      <w:pPr>
        <w:tabs>
          <w:tab w:val="left" w:pos="6478"/>
        </w:tabs>
        <w:jc w:val="left"/>
        <w:rPr>
          <w:sz w:val="32"/>
        </w:rPr>
      </w:pPr>
      <w:bookmarkStart w:id="0" w:name="_GoBack"/>
      <w:bookmarkEnd w:id="0"/>
      <w:r>
        <w:rPr>
          <w:sz w:val="32"/>
        </w:rPr>
        <mc:AlternateContent>
          <mc:Choice Requires="wpg">
            <w:drawing>
              <wp:anchor distT="0" distB="0" distL="114300" distR="114300" simplePos="0" relativeHeight="573897728" behindDoc="0" locked="0" layoutInCell="1" allowOverlap="1">
                <wp:simplePos x="0" y="0"/>
                <wp:positionH relativeFrom="column">
                  <wp:posOffset>936625</wp:posOffset>
                </wp:positionH>
                <wp:positionV relativeFrom="paragraph">
                  <wp:posOffset>969645</wp:posOffset>
                </wp:positionV>
                <wp:extent cx="3451225" cy="5466080"/>
                <wp:effectExtent l="4445" t="4445" r="11430" b="15875"/>
                <wp:wrapNone/>
                <wp:docPr id="1007" name="组合 1007"/>
                <wp:cNvGraphicFramePr/>
                <a:graphic xmlns:a="http://schemas.openxmlformats.org/drawingml/2006/main">
                  <a:graphicData uri="http://schemas.microsoft.com/office/word/2010/wordprocessingGroup">
                    <wpg:wgp>
                      <wpg:cNvGrpSpPr/>
                      <wpg:grpSpPr>
                        <a:xfrm>
                          <a:off x="0" y="0"/>
                          <a:ext cx="3451225" cy="5466080"/>
                          <a:chOff x="7296" y="4775"/>
                          <a:chExt cx="5400" cy="7925"/>
                        </a:xfrm>
                      </wpg:grpSpPr>
                      <wps:wsp>
                        <wps:cNvPr id="999" name="流程图: 可选过程 999"/>
                        <wps:cNvSpPr/>
                        <wps:spPr>
                          <a:xfrm>
                            <a:off x="7296" y="4775"/>
                            <a:ext cx="2340" cy="17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rPr>
                              </w:pPr>
                              <w:r>
                                <w:rPr>
                                  <w:rFonts w:hint="eastAsia"/>
                                </w:rPr>
                                <w:t>提出申报申请（1日）</w:t>
                              </w:r>
                            </w:p>
                          </w:txbxContent>
                        </wps:txbx>
                        <wps:bodyPr upright="1"/>
                      </wps:wsp>
                      <wps:wsp>
                        <wps:cNvPr id="1000" name="流程图: 可选过程 1000"/>
                        <wps:cNvSpPr/>
                        <wps:spPr>
                          <a:xfrm>
                            <a:off x="7476" y="7552"/>
                            <a:ext cx="2160" cy="96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固废中心审核</w:t>
                              </w:r>
                            </w:p>
                            <w:p>
                              <w:pPr>
                                <w:rPr>
                                  <w:rFonts w:hint="eastAsia"/>
                                </w:rPr>
                              </w:pPr>
                              <w:r>
                                <w:rPr>
                                  <w:rFonts w:hint="eastAsia"/>
                                </w:rPr>
                                <w:t>（3个工作日）</w:t>
                              </w:r>
                            </w:p>
                          </w:txbxContent>
                        </wps:txbx>
                        <wps:bodyPr upright="1"/>
                      </wps:wsp>
                      <wps:wsp>
                        <wps:cNvPr id="1001" name="流程图: 可选过程 1001"/>
                        <wps:cNvSpPr/>
                        <wps:spPr>
                          <a:xfrm>
                            <a:off x="7476" y="11140"/>
                            <a:ext cx="2160" cy="15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02" name="流程图: 决策 1002"/>
                        <wps:cNvSpPr/>
                        <wps:spPr>
                          <a:xfrm>
                            <a:off x="7476" y="9112"/>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03" name="矩形标注 1003"/>
                        <wps:cNvSpPr/>
                        <wps:spPr>
                          <a:xfrm>
                            <a:off x="10896" y="5368"/>
                            <a:ext cx="1800" cy="2961"/>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1.年度固体废物管理计划</w:t>
                              </w:r>
                            </w:p>
                            <w:p>
                              <w:pPr>
                                <w:rPr>
                                  <w:rFonts w:hint="eastAsia"/>
                                </w:rPr>
                              </w:pPr>
                              <w:r>
                                <w:rPr>
                                  <w:rFonts w:hint="eastAsia"/>
                                </w:rPr>
                                <w:t>2.年度固体废物种类、产生量、流向、贮存、处置等有关资料</w:t>
                              </w:r>
                            </w:p>
                            <w:p/>
                          </w:txbxContent>
                        </wps:txbx>
                        <wps:bodyPr upright="1"/>
                      </wps:wsp>
                      <wps:wsp>
                        <wps:cNvPr id="1004" name="直接箭头连接符 1004"/>
                        <wps:cNvCnPr/>
                        <wps:spPr>
                          <a:xfrm>
                            <a:off x="8556" y="6484"/>
                            <a:ext cx="1" cy="1068"/>
                          </a:xfrm>
                          <a:prstGeom prst="straightConnector1">
                            <a:avLst/>
                          </a:prstGeom>
                          <a:ln w="9525" cap="flat" cmpd="sng">
                            <a:solidFill>
                              <a:srgbClr val="000000"/>
                            </a:solidFill>
                            <a:prstDash val="solid"/>
                            <a:headEnd type="none" w="med" len="med"/>
                            <a:tailEnd type="triangle" w="med" len="med"/>
                          </a:ln>
                        </wps:spPr>
                        <wps:bodyPr/>
                      </wps:wsp>
                      <wps:wsp>
                        <wps:cNvPr id="1005" name="直接箭头连接符 1005"/>
                        <wps:cNvCnPr/>
                        <wps:spPr>
                          <a:xfrm>
                            <a:off x="8556" y="10516"/>
                            <a:ext cx="1" cy="624"/>
                          </a:xfrm>
                          <a:prstGeom prst="straightConnector1">
                            <a:avLst/>
                          </a:prstGeom>
                          <a:ln w="9525" cap="flat" cmpd="sng">
                            <a:solidFill>
                              <a:srgbClr val="000000"/>
                            </a:solidFill>
                            <a:prstDash val="solid"/>
                            <a:headEnd type="none" w="med" len="med"/>
                            <a:tailEnd type="triangle" w="med" len="med"/>
                          </a:ln>
                        </wps:spPr>
                        <wps:bodyPr/>
                      </wps:wsp>
                      <wps:wsp>
                        <wps:cNvPr id="1006" name="肘形连接符 1006"/>
                        <wps:cNvCnPr>
                          <a:endCxn id="1003" idx="2"/>
                        </wps:cNvCnPr>
                        <wps:spPr>
                          <a:xfrm flipV="1">
                            <a:off x="9636" y="8329"/>
                            <a:ext cx="2160" cy="1485"/>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73.75pt;margin-top:76.35pt;height:430.4pt;width:271.75pt;z-index:573897728;mso-width-relative:page;mso-height-relative:page;" coordorigin="7296,4775" coordsize="5400,7925" o:gfxdata="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">
                <o:lock v:ext="edit" aspectratio="f"/>
                <v:shape id="_x0000_s1026" o:spid="_x0000_s1026" o:spt="176" type="#_x0000_t176" style="position:absolute;left:7296;top:4775;height:1709;width:2340;" fillcolor="#FFFFFF" filled="t" stroked="t" coordsize="21600,21600" o:gfxdata="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mK7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p>
                      <w:p>
                        <w:pPr>
                          <w:jc w:val="center"/>
                          <w:rPr>
                            <w:rFonts w:hint="eastAsia"/>
                          </w:rPr>
                        </w:pPr>
                        <w:r>
                          <w:rPr>
                            <w:rFonts w:hint="eastAsia"/>
                          </w:rPr>
                          <w:t>提出申报申请（1日）</w:t>
                        </w:r>
                      </w:p>
                    </w:txbxContent>
                  </v:textbox>
                </v:shape>
                <v:shape id="_x0000_s1026" o:spid="_x0000_s1026" o:spt="176" type="#_x0000_t176" style="position:absolute;left:7476;top:7552;height:961;width:2160;" fillcolor="#FFFFFF" filled="t" stroked="t" coordsize="21600,21600" o:gfxdata="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hx2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rPr>
                        </w:pPr>
                        <w:r>
                          <w:rPr>
                            <w:rFonts w:hint="eastAsia"/>
                          </w:rPr>
                          <w:t>固废中心审核</w:t>
                        </w:r>
                      </w:p>
                      <w:p>
                        <w:pPr>
                          <w:rPr>
                            <w:rFonts w:hint="eastAsia"/>
                          </w:rPr>
                        </w:pPr>
                        <w:r>
                          <w:rPr>
                            <w:rFonts w:hint="eastAsia"/>
                          </w:rPr>
                          <w:t>（3个工作日）</w:t>
                        </w:r>
                      </w:p>
                    </w:txbxContent>
                  </v:textbox>
                </v:shape>
                <v:shape id="_x0000_s1026" o:spid="_x0000_s1026" o:spt="176" type="#_x0000_t176" style="position:absolute;left:7476;top:11140;height:1560;width:2160;" fillcolor="#FFFFFF" filled="t" stroked="t" coordsize="21600,21600" o:gfxdata="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7g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76;top:9112;height:1404;width:2160;" fillcolor="#FFFFFF" filled="t" stroked="t" coordsize="21600,21600" o:gfxdata="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lv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96;top:5368;height:2961;width:1800;" fillcolor="#FFFFFF" filled="t" stroked="t" coordsize="21600,21600" o:gfxdata="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AfGL4A&#10;AADd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1.年度固体废物管理计划</w:t>
                        </w:r>
                      </w:p>
                      <w:p>
                        <w:pPr>
                          <w:rPr>
                            <w:rFonts w:hint="eastAsia"/>
                          </w:rPr>
                        </w:pPr>
                        <w:r>
                          <w:rPr>
                            <w:rFonts w:hint="eastAsia"/>
                          </w:rPr>
                          <w:t>2.年度固体废物种类、产生量、流向、贮存、处置等有关资料</w:t>
                        </w:r>
                      </w:p>
                      <w:p/>
                    </w:txbxContent>
                  </v:textbox>
                </v:shape>
                <v:shape id="_x0000_s1026" o:spid="_x0000_s1026" o:spt="32" type="#_x0000_t32" style="position:absolute;left:8556;top:6484;height:1068;width:1;" filled="f" stroked="t" coordsize="21600,21600" o:gfxdata="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YP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8556;top:10516;height:624;width:1;" filled="f" stroked="t" coordsize="21600,21600" o:gfxdata="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DSZ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9636;top:8329;flip:y;height:1485;width:2160;" filled="f" stroked="t" coordsize="21600,21600" o:gfxdata="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2nKC/&#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shape>
              </v:group>
            </w:pict>
          </mc:Fallback>
        </mc:AlternateContent>
      </w: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tabs>
          <w:tab w:val="left" w:pos="5995"/>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主要污染物排放总量指标核定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、《建设项目主要污染物排放总量指标审核及管理暂行办法》、《山西省环境保护厅建设项目主要污染物排放总量核定办法》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核定资料齐全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val="en-US" w:eastAsia="zh-CN"/>
        </w:rPr>
      </w:pPr>
      <w:r>
        <w:rPr>
          <w:rFonts w:hint="eastAsia" w:ascii="宋体" w:hAnsi="宋体" w:cs="宋体"/>
          <w:b w:val="0"/>
          <w:bCs w:val="0"/>
          <w:color w:val="auto"/>
          <w:sz w:val="32"/>
          <w:szCs w:val="32"/>
          <w:lang w:val="en-US" w:eastAsia="zh-CN"/>
        </w:rPr>
        <w:t>1、总量核定申请。2、有专家签字的总量计算说明。3、山西省建设项目总量核定技术评估审核表。</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提出总量指标核定申请-总量股审核审核-办结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30个工作日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sz w:val="32"/>
        </w:rPr>
      </w:pPr>
      <w:r>
        <w:rPr>
          <w:sz w:val="32"/>
        </w:rPr>
        <mc:AlternateContent>
          <mc:Choice Requires="wpg">
            <w:drawing>
              <wp:anchor distT="0" distB="0" distL="114300" distR="114300" simplePos="0" relativeHeight="573907968" behindDoc="0" locked="0" layoutInCell="1" allowOverlap="1">
                <wp:simplePos x="0" y="0"/>
                <wp:positionH relativeFrom="column">
                  <wp:posOffset>1061085</wp:posOffset>
                </wp:positionH>
                <wp:positionV relativeFrom="paragraph">
                  <wp:posOffset>975360</wp:posOffset>
                </wp:positionV>
                <wp:extent cx="3324860" cy="5479415"/>
                <wp:effectExtent l="8255" t="5080" r="19685" b="20955"/>
                <wp:wrapNone/>
                <wp:docPr id="1125" name="组合 1125"/>
                <wp:cNvGraphicFramePr/>
                <a:graphic xmlns:a="http://schemas.openxmlformats.org/drawingml/2006/main">
                  <a:graphicData uri="http://schemas.microsoft.com/office/word/2010/wordprocessingGroup">
                    <wpg:wgp>
                      <wpg:cNvGrpSpPr/>
                      <wpg:grpSpPr>
                        <a:xfrm>
                          <a:off x="0" y="0"/>
                          <a:ext cx="3324860" cy="5479415"/>
                          <a:chOff x="7376" y="5169"/>
                          <a:chExt cx="5236" cy="8629"/>
                        </a:xfrm>
                      </wpg:grpSpPr>
                      <wpg:grpSp>
                        <wpg:cNvPr id="1123" name="组合 1123"/>
                        <wpg:cNvGrpSpPr/>
                        <wpg:grpSpPr>
                          <a:xfrm>
                            <a:off x="7376" y="5169"/>
                            <a:ext cx="5236" cy="8629"/>
                            <a:chOff x="7376" y="5169"/>
                            <a:chExt cx="5236" cy="8629"/>
                          </a:xfrm>
                        </wpg:grpSpPr>
                        <wps:wsp>
                          <wps:cNvPr id="1043" name="直接箭头连接符 1043"/>
                          <wps:cNvCnPr/>
                          <wps:spPr>
                            <a:xfrm>
                              <a:off x="8556" y="8513"/>
                              <a:ext cx="1" cy="599"/>
                            </a:xfrm>
                            <a:prstGeom prst="straightConnector1">
                              <a:avLst/>
                            </a:prstGeom>
                            <a:ln w="9525" cap="flat" cmpd="sng">
                              <a:solidFill>
                                <a:srgbClr val="000000"/>
                              </a:solidFill>
                              <a:prstDash val="solid"/>
                              <a:headEnd type="none" w="med" len="med"/>
                              <a:tailEnd type="triangle" w="med" len="med"/>
                            </a:ln>
                          </wps:spPr>
                          <wps:bodyPr/>
                        </wps:wsp>
                        <wps:wsp>
                          <wps:cNvPr id="1044" name="流程图: 可选过程 1044"/>
                          <wps:cNvSpPr/>
                          <wps:spPr>
                            <a:xfrm>
                              <a:off x="7376" y="5343"/>
                              <a:ext cx="2167" cy="10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提出总量指标核定申请（1日）</w:t>
                                </w:r>
                              </w:p>
                            </w:txbxContent>
                          </wps:txbx>
                          <wps:bodyPr upright="1"/>
                        </wps:wsp>
                        <wps:wsp>
                          <wps:cNvPr id="1045" name="流程图: 可选过程 1045"/>
                          <wps:cNvSpPr/>
                          <wps:spPr>
                            <a:xfrm>
                              <a:off x="7376" y="7606"/>
                              <a:ext cx="2167"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rPr>
                                </w:pPr>
                                <w:r>
                                  <w:rPr>
                                    <w:rFonts w:hint="eastAsia"/>
                                  </w:rPr>
                                  <w:t>总量股审核</w:t>
                                </w:r>
                              </w:p>
                              <w:p>
                                <w:pPr>
                                  <w:rPr>
                                    <w:rFonts w:hint="eastAsia"/>
                                  </w:rPr>
                                </w:pPr>
                                <w:r>
                                  <w:rPr>
                                    <w:rFonts w:hint="eastAsia"/>
                                  </w:rPr>
                                  <w:t>（20个工作日）</w:t>
                                </w:r>
                              </w:p>
                            </w:txbxContent>
                          </wps:txbx>
                          <wps:bodyPr upright="1"/>
                        </wps:wsp>
                        <wps:wsp>
                          <wps:cNvPr id="1046" name="流程图: 可选过程 1046"/>
                          <wps:cNvSpPr/>
                          <wps:spPr>
                            <a:xfrm>
                              <a:off x="7376" y="11611"/>
                              <a:ext cx="2167" cy="218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47" name="流程图: 决策 1047"/>
                          <wps:cNvSpPr/>
                          <wps:spPr>
                            <a:xfrm>
                              <a:off x="7376" y="9347"/>
                              <a:ext cx="2167" cy="15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48" name="矩形标注 1048"/>
                          <wps:cNvSpPr/>
                          <wps:spPr>
                            <a:xfrm>
                              <a:off x="10806" y="5169"/>
                              <a:ext cx="1806" cy="3494"/>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1.总量核定申请</w:t>
                                </w:r>
                              </w:p>
                              <w:p>
                                <w:pPr>
                                  <w:rPr>
                                    <w:rFonts w:hint="eastAsia"/>
                                  </w:rPr>
                                </w:pPr>
                                <w:r>
                                  <w:rPr>
                                    <w:rFonts w:hint="eastAsia"/>
                                  </w:rPr>
                                  <w:t>2.有专家签字的总量计算说明</w:t>
                                </w:r>
                              </w:p>
                              <w:p>
                                <w:pPr>
                                  <w:rPr>
                                    <w:rFonts w:hint="eastAsia"/>
                                  </w:rPr>
                                </w:pPr>
                                <w:r>
                                  <w:rPr>
                                    <w:rFonts w:hint="eastAsia"/>
                                  </w:rPr>
                                  <w:t>3、山西省建设项目总量核定技术评估审核表</w:t>
                                </w:r>
                              </w:p>
                              <w:p>
                                <w:pPr>
                                  <w:rPr>
                                    <w:rFonts w:hint="eastAsia"/>
                                  </w:rPr>
                                </w:pPr>
                              </w:p>
                              <w:p/>
                            </w:txbxContent>
                          </wps:txbx>
                          <wps:bodyPr upright="1"/>
                        </wps:wsp>
                        <wps:wsp>
                          <wps:cNvPr id="1122" name="直接箭头连接符 1122"/>
                          <wps:cNvCnPr/>
                          <wps:spPr>
                            <a:xfrm>
                              <a:off x="8459" y="6414"/>
                              <a:ext cx="1" cy="1192"/>
                            </a:xfrm>
                            <a:prstGeom prst="straightConnector1">
                              <a:avLst/>
                            </a:prstGeom>
                            <a:ln w="9525" cap="flat" cmpd="sng">
                              <a:solidFill>
                                <a:srgbClr val="000000"/>
                              </a:solidFill>
                              <a:prstDash val="solid"/>
                              <a:headEnd type="none" w="med" len="med"/>
                              <a:tailEnd type="triangle" w="med" len="med"/>
                            </a:ln>
                          </wps:spPr>
                          <wps:bodyPr/>
                        </wps:wsp>
                      </wpg:grpSp>
                      <wps:wsp>
                        <wps:cNvPr id="1124" name="直接箭头连接符 1124"/>
                        <wps:cNvCnPr/>
                        <wps:spPr>
                          <a:xfrm>
                            <a:off x="8459" y="10914"/>
                            <a:ext cx="1" cy="69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83.55pt;margin-top:76.8pt;height:431.45pt;width:261.8pt;z-index:573907968;mso-width-relative:page;mso-height-relative:page;" coordorigin="7376,5169" coordsize="5236,8629" o:gfxdata="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6UU0X9sAAAAMAQAADwAAAAAAAAABACAAAAAiAAAAZHJzL2Rvd25yZXYueG1sUEsBAhQAFAAAAAgA&#10;h07iQLEyhBlcBAAA3hYAAA4AAAAAAAAAAQAgAAAAKgEAAGRycy9lMm9Eb2MueG1sUEsFBgAAAAAG&#10;AAYAWQEAAPgHAAAAAA==&#10;">
                <o:lock v:ext="edit" aspectratio="f"/>
                <v:group id="_x0000_s1026" o:spid="_x0000_s1026" o:spt="203" style="position:absolute;left:7376;top:5169;height:8629;width:5236;" coordorigin="7376,5169" coordsize="5236,8629"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8556;top:8513;height:599;width:1;" filled="f" stroked="t" coordsize="21600,21600" o:gfxdata="UEsDBAoAAAAAAIdO4kAAAAAAAAAAAAAAAAAEAAAAZHJzL1BLAwQUAAAACACHTuJAB8KiTr4AAADd&#10;AAAADwAAAGRycy9kb3ducmV2LnhtbEVPS2sCMRC+F/wPYQRvNbGW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Ki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176" type="#_x0000_t176" style="position:absolute;left:7376;top:5343;height:1071;width:2167;" fillcolor="#FFFFFF" filled="t" stroked="t" coordsize="21600,21600" o:gfxdata="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ai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提出总量指标核定申请（1日）</w:t>
                          </w:r>
                        </w:p>
                      </w:txbxContent>
                    </v:textbox>
                  </v:shape>
                  <v:shape id="_x0000_s1026" o:spid="_x0000_s1026" o:spt="176" type="#_x0000_t176" style="position:absolute;left:7376;top:7606;height:1072;width:2167;" fillcolor="#FFFFFF" filled="t" stroked="t" coordsize="21600,21600" o:gfxdata="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oH4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210" w:firstLineChars="100"/>
                            <w:rPr>
                              <w:rFonts w:hint="eastAsia"/>
                            </w:rPr>
                          </w:pPr>
                          <w:r>
                            <w:rPr>
                              <w:rFonts w:hint="eastAsia"/>
                            </w:rPr>
                            <w:t>总量股审核</w:t>
                          </w:r>
                        </w:p>
                        <w:p>
                          <w:pPr>
                            <w:rPr>
                              <w:rFonts w:hint="eastAsia"/>
                            </w:rPr>
                          </w:pPr>
                          <w:r>
                            <w:rPr>
                              <w:rFonts w:hint="eastAsia"/>
                            </w:rPr>
                            <w:t>（20个工作日）</w:t>
                          </w:r>
                        </w:p>
                      </w:txbxContent>
                    </v:textbox>
                  </v:shape>
                  <v:shape id="_x0000_s1026" o:spid="_x0000_s1026" o:spt="176" type="#_x0000_t176" style="position:absolute;left:7376;top:11611;height:2187;width:2167;" fillcolor="#FFFFFF" filled="t" stroked="t" coordsize="21600,21600" o:gfxdata="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iZ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376;top:9347;height:1567;width:2167;" fillcolor="#FFFFFF" filled="t" stroked="t" coordsize="21600,21600" o:gfxdata="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30G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06;top:5169;height:3494;width:1806;" fillcolor="#FFFFFF" filled="t" stroked="t" coordsize="21600,21600" o:gfxdata="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40qb4A&#10;AADd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1.总量核定申请</w:t>
                          </w:r>
                        </w:p>
                        <w:p>
                          <w:pPr>
                            <w:rPr>
                              <w:rFonts w:hint="eastAsia"/>
                            </w:rPr>
                          </w:pPr>
                          <w:r>
                            <w:rPr>
                              <w:rFonts w:hint="eastAsia"/>
                            </w:rPr>
                            <w:t>2.有专家签字的总量计算说明</w:t>
                          </w:r>
                        </w:p>
                        <w:p>
                          <w:pPr>
                            <w:rPr>
                              <w:rFonts w:hint="eastAsia"/>
                            </w:rPr>
                          </w:pPr>
                          <w:r>
                            <w:rPr>
                              <w:rFonts w:hint="eastAsia"/>
                            </w:rPr>
                            <w:t>3、山西省建设项目总量核定技术评估审核表</w:t>
                          </w:r>
                        </w:p>
                        <w:p>
                          <w:pPr>
                            <w:rPr>
                              <w:rFonts w:hint="eastAsia"/>
                            </w:rPr>
                          </w:pPr>
                        </w:p>
                        <w:p/>
                      </w:txbxContent>
                    </v:textbox>
                  </v:shape>
                  <v:shape id="_x0000_s1026" o:spid="_x0000_s1026" o:spt="32" type="#_x0000_t32" style="position:absolute;left:8459;top:6414;height:1192;width:1;" filled="f" stroked="t" coordsize="21600,21600" o:gfxdata="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O3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_x0000_s1026" o:spid="_x0000_s1026" o:spt="32" type="#_x0000_t32" style="position:absolute;left:8459;top:10914;height:696;width:1;" filled="f" stroked="t" coordsize="21600,21600" o:gfxdata="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FdA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tabs>
          <w:tab w:val="left" w:pos="5761"/>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突发环境事件应急预案备案管理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、《突发环境事件应急管理办法》、《企业事业单位突发环境事件应急预案备案管理办法（试行）》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备案资料齐全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val="en-US" w:eastAsia="zh-CN"/>
        </w:rPr>
      </w:pPr>
      <w:r>
        <w:rPr>
          <w:rFonts w:hint="eastAsia" w:ascii="宋体" w:hAnsi="宋体" w:cs="宋体"/>
          <w:b w:val="0"/>
          <w:bCs w:val="0"/>
          <w:color w:val="auto"/>
          <w:sz w:val="32"/>
          <w:szCs w:val="32"/>
          <w:lang w:val="en-US" w:eastAsia="zh-CN"/>
        </w:rPr>
        <w:t>1、应急预案备案表。2、预案及编制说明。3、环境风险评估报告。4、环境应急资源调查报告。5、环境应急预案评审意见。</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提出申请-受理-核对-决定-办结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6个工作日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5995"/>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r>
        <w:rPr>
          <w:sz w:val="21"/>
        </w:rPr>
        <mc:AlternateContent>
          <mc:Choice Requires="wps">
            <w:drawing>
              <wp:anchor distT="0" distB="0" distL="114300" distR="114300" simplePos="0" relativeHeight="573926400" behindDoc="0" locked="0" layoutInCell="1" allowOverlap="1">
                <wp:simplePos x="0" y="0"/>
                <wp:positionH relativeFrom="column">
                  <wp:posOffset>4240530</wp:posOffset>
                </wp:positionH>
                <wp:positionV relativeFrom="paragraph">
                  <wp:posOffset>4228465</wp:posOffset>
                </wp:positionV>
                <wp:extent cx="10795" cy="2159000"/>
                <wp:effectExtent l="4445" t="0" r="22860" b="12700"/>
                <wp:wrapNone/>
                <wp:docPr id="1008" name="直接连接符 1008"/>
                <wp:cNvGraphicFramePr/>
                <a:graphic xmlns:a="http://schemas.openxmlformats.org/drawingml/2006/main">
                  <a:graphicData uri="http://schemas.microsoft.com/office/word/2010/wordprocessingShape">
                    <wps:wsp>
                      <wps:cNvCnPr/>
                      <wps:spPr>
                        <a:xfrm>
                          <a:off x="5383530" y="5539105"/>
                          <a:ext cx="10795" cy="2159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3.9pt;margin-top:332.95pt;height:170pt;width:0.85pt;z-index:573926400;mso-width-relative:page;mso-height-relative:page;" filled="f" stroked="t" coordsize="21600,21600" o:gfxdata="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TjRFu2AAAAAwBAAAPAAAA&#10;AAAAAAEAIAAAACIAAABkcnMvZG93bnJldi54bWxQSwECFAAUAAAACACHTuJATVInfdwBAAB5AwAA&#10;DgAAAAAAAAABACAAAAAnAQAAZHJzL2Uyb0RvYy54bWxQSwUGAAAAAAYABgBZAQAAdQUAAAAA&#10;">
                <v:fill on="f" focussize="0,0"/>
                <v:stroke weight="0.5pt" color="#000000 [3200]" miterlimit="8" joinstyle="miter"/>
                <v:imagedata o:title=""/>
                <o:lock v:ext="edit" aspectratio="f"/>
              </v:line>
            </w:pict>
          </mc:Fallback>
        </mc:AlternateContent>
      </w:r>
      <w:r>
        <w:rPr>
          <w:sz w:val="21"/>
        </w:rPr>
        <mc:AlternateContent>
          <mc:Choice Requires="wpg">
            <w:drawing>
              <wp:anchor distT="0" distB="0" distL="114300" distR="114300" simplePos="0" relativeHeight="573925376" behindDoc="0" locked="0" layoutInCell="1" allowOverlap="1">
                <wp:simplePos x="0" y="0"/>
                <wp:positionH relativeFrom="column">
                  <wp:posOffset>189230</wp:posOffset>
                </wp:positionH>
                <wp:positionV relativeFrom="paragraph">
                  <wp:posOffset>1049020</wp:posOffset>
                </wp:positionV>
                <wp:extent cx="5074285" cy="5509895"/>
                <wp:effectExtent l="4445" t="4445" r="7620" b="10160"/>
                <wp:wrapNone/>
                <wp:docPr id="1250" name="组合 1250"/>
                <wp:cNvGraphicFramePr/>
                <a:graphic xmlns:a="http://schemas.openxmlformats.org/drawingml/2006/main">
                  <a:graphicData uri="http://schemas.microsoft.com/office/word/2010/wordprocessingGroup">
                    <wpg:wgp>
                      <wpg:cNvGrpSpPr/>
                      <wpg:grpSpPr>
                        <a:xfrm>
                          <a:off x="0" y="0"/>
                          <a:ext cx="5074285" cy="5509895"/>
                          <a:chOff x="6020" y="3886"/>
                          <a:chExt cx="8458" cy="9194"/>
                        </a:xfrm>
                      </wpg:grpSpPr>
                      <wps:wsp>
                        <wps:cNvPr id="1226" name="文本框 1226"/>
                        <wps:cNvSpPr txBox="1"/>
                        <wps:spPr>
                          <a:xfrm>
                            <a:off x="9791" y="9528"/>
                            <a:ext cx="868" cy="614"/>
                          </a:xfrm>
                          <a:prstGeom prst="rect">
                            <a:avLst/>
                          </a:prstGeom>
                          <a:solidFill>
                            <a:srgbClr val="FFFFFF"/>
                          </a:solid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是</w:t>
                              </w:r>
                            </w:p>
                          </w:txbxContent>
                        </wps:txbx>
                        <wps:bodyPr upright="1"/>
                      </wps:wsp>
                      <wps:wsp>
                        <wps:cNvPr id="1227" name="直接箭头连接符 1227"/>
                        <wps:cNvCnPr>
                          <a:endCxn id="1234" idx="0"/>
                        </wps:cNvCnPr>
                        <wps:spPr>
                          <a:xfrm flipH="1">
                            <a:off x="9933" y="9627"/>
                            <a:ext cx="5" cy="397"/>
                          </a:xfrm>
                          <a:prstGeom prst="straightConnector1">
                            <a:avLst/>
                          </a:prstGeom>
                          <a:ln w="9525" cap="flat" cmpd="sng">
                            <a:solidFill>
                              <a:srgbClr val="000000"/>
                            </a:solidFill>
                            <a:prstDash val="solid"/>
                            <a:headEnd type="none" w="med" len="med"/>
                            <a:tailEnd type="triangle" w="med" len="med"/>
                          </a:ln>
                        </wps:spPr>
                        <wps:bodyPr/>
                      </wps:wsp>
                      <wpg:grpSp>
                        <wpg:cNvPr id="1249" name="组合 1249"/>
                        <wpg:cNvGrpSpPr/>
                        <wpg:grpSpPr>
                          <a:xfrm>
                            <a:off x="6020" y="3886"/>
                            <a:ext cx="8459" cy="9194"/>
                            <a:chOff x="6020" y="3886"/>
                            <a:chExt cx="8459" cy="9194"/>
                          </a:xfrm>
                        </wpg:grpSpPr>
                        <wps:wsp>
                          <wps:cNvPr id="1228" name="文本框 1228"/>
                          <wps:cNvSpPr txBox="1"/>
                          <wps:spPr>
                            <a:xfrm>
                              <a:off x="9938" y="5585"/>
                              <a:ext cx="868" cy="614"/>
                            </a:xfrm>
                            <a:prstGeom prst="rect">
                              <a:avLst/>
                            </a:prstGeom>
                            <a:solidFill>
                              <a:srgbClr val="FFFFFF"/>
                            </a:solid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是</w:t>
                                </w:r>
                              </w:p>
                            </w:txbxContent>
                          </wps:txbx>
                          <wps:bodyPr upright="1"/>
                        </wps:wsp>
                        <wps:wsp>
                          <wps:cNvPr id="1229" name="文本框 1229"/>
                          <wps:cNvSpPr txBox="1"/>
                          <wps:spPr>
                            <a:xfrm>
                              <a:off x="6674" y="4550"/>
                              <a:ext cx="868" cy="614"/>
                            </a:xfrm>
                            <a:prstGeom prst="rect">
                              <a:avLst/>
                            </a:prstGeom>
                            <a:solidFill>
                              <a:srgbClr val="FFFFFF"/>
                            </a:solidFill>
                            <a:ln w="9525">
                              <a:noFill/>
                            </a:ln>
                          </wps:spPr>
                          <wps:txbx>
                            <w:txbxContent>
                              <w:p>
                                <w:pPr>
                                  <w:jc w:val="center"/>
                                </w:pPr>
                                <w:r>
                                  <w:rPr>
                                    <w:rFonts w:hint="eastAsia" w:ascii="仿宋_GB2312" w:eastAsia="仿宋_GB2312"/>
                                    <w:sz w:val="24"/>
                                    <w:shd w:val="clear" w:color="auto" w:fill="FFFFFF"/>
                                  </w:rPr>
                                  <w:t>否</w:t>
                                </w:r>
                              </w:p>
                            </w:txbxContent>
                          </wps:txbx>
                          <wps:bodyPr upright="1"/>
                        </wps:wsp>
                        <wps:wsp>
                          <wps:cNvPr id="1230" name="直接箭头连接符 1230"/>
                          <wps:cNvCnPr/>
                          <wps:spPr>
                            <a:xfrm flipV="1">
                              <a:off x="6806" y="4456"/>
                              <a:ext cx="0" cy="882"/>
                            </a:xfrm>
                            <a:prstGeom prst="straightConnector1">
                              <a:avLst/>
                            </a:prstGeom>
                            <a:ln w="9525" cap="flat" cmpd="sng">
                              <a:solidFill>
                                <a:srgbClr val="000000"/>
                              </a:solidFill>
                              <a:prstDash val="solid"/>
                              <a:headEnd type="none" w="med" len="med"/>
                              <a:tailEnd type="none" w="med" len="med"/>
                            </a:ln>
                          </wps:spPr>
                          <wps:bodyPr/>
                        </wps:wsp>
                        <wps:wsp>
                          <wps:cNvPr id="1231" name="圆角矩形 1231"/>
                          <wps:cNvSpPr/>
                          <wps:spPr>
                            <a:xfrm>
                              <a:off x="8711" y="3886"/>
                              <a:ext cx="2406"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pPr>
                              </w:p>
                            </w:txbxContent>
                          </wps:txbx>
                          <wps:bodyPr upright="1"/>
                        </wps:wsp>
                        <wps:wsp>
                          <wps:cNvPr id="1232" name="矩形 1232"/>
                          <wps:cNvSpPr/>
                          <wps:spPr>
                            <a:xfrm>
                              <a:off x="8727" y="6166"/>
                              <a:ext cx="2400" cy="8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受  理</w:t>
                                </w:r>
                              </w:p>
                              <w:p>
                                <w:pPr>
                                  <w:autoSpaceDE w:val="0"/>
                                  <w:autoSpaceDN w:val="0"/>
                                  <w:adjustRightInd w:val="0"/>
                                  <w:spacing w:line="286" w:lineRule="auto"/>
                                  <w:jc w:val="center"/>
                                  <w:rPr>
                                    <w:color w:val="000000"/>
                                    <w:kern w:val="0"/>
                                    <w:szCs w:val="21"/>
                                    <w:lang w:val="zh-CN"/>
                                  </w:rPr>
                                </w:pPr>
                                <w:r>
                                  <w:rPr>
                                    <w:rFonts w:hint="eastAsia"/>
                                  </w:rPr>
                                  <w:t>（1日）</w:t>
                                </w:r>
                              </w:p>
                            </w:txbxContent>
                          </wps:txbx>
                          <wps:bodyPr upright="1"/>
                        </wps:wsp>
                        <wps:wsp>
                          <wps:cNvPr id="1233" name="矩形 1233"/>
                          <wps:cNvSpPr/>
                          <wps:spPr>
                            <a:xfrm>
                              <a:off x="8728" y="10024"/>
                              <a:ext cx="2385"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决  定</w:t>
                                </w:r>
                                <w:r>
                                  <w:rPr>
                                    <w:rFonts w:hint="eastAsia"/>
                                  </w:rPr>
                                  <w:t>（1日）</w:t>
                                </w:r>
                              </w:p>
                            </w:txbxContent>
                          </wps:txbx>
                          <wps:bodyPr upright="1"/>
                        </wps:wsp>
                        <wps:wsp>
                          <wps:cNvPr id="1234" name="圆角矩形 1234"/>
                          <wps:cNvSpPr/>
                          <wps:spPr>
                            <a:xfrm>
                              <a:off x="8779" y="12412"/>
                              <a:ext cx="2354" cy="66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办  结</w:t>
                                </w:r>
                                <w:r>
                                  <w:rPr>
                                    <w:rFonts w:hint="eastAsia"/>
                                  </w:rPr>
                                  <w:t>（1日）</w:t>
                                </w:r>
                              </w:p>
                            </w:txbxContent>
                          </wps:txbx>
                          <wps:bodyPr upright="1"/>
                        </wps:wsp>
                        <wps:wsp>
                          <wps:cNvPr id="1235" name="直接连接符 1235"/>
                          <wps:cNvCnPr/>
                          <wps:spPr>
                            <a:xfrm>
                              <a:off x="11727" y="9187"/>
                              <a:ext cx="1080" cy="1"/>
                            </a:xfrm>
                            <a:prstGeom prst="line">
                              <a:avLst/>
                            </a:prstGeom>
                            <a:ln w="9525" cap="flat" cmpd="sng">
                              <a:solidFill>
                                <a:srgbClr val="000000"/>
                              </a:solidFill>
                              <a:prstDash val="solid"/>
                              <a:headEnd type="none" w="med" len="med"/>
                              <a:tailEnd type="none" w="med" len="med"/>
                            </a:ln>
                          </wps:spPr>
                          <wps:bodyPr upright="1"/>
                        </wps:wsp>
                        <wps:wsp>
                          <wps:cNvPr id="1236" name="直接箭头连接符 1236"/>
                          <wps:cNvCnPr/>
                          <wps:spPr>
                            <a:xfrm flipH="1">
                              <a:off x="11133" y="12738"/>
                              <a:ext cx="1708" cy="18"/>
                            </a:xfrm>
                            <a:prstGeom prst="straightConnector1">
                              <a:avLst/>
                            </a:prstGeom>
                            <a:ln w="9525" cap="flat" cmpd="sng">
                              <a:solidFill>
                                <a:srgbClr val="000000"/>
                              </a:solidFill>
                              <a:prstDash val="solid"/>
                              <a:headEnd type="none" w="med" len="med"/>
                              <a:tailEnd type="triangle" w="med" len="med"/>
                            </a:ln>
                          </wps:spPr>
                          <wps:bodyPr/>
                        </wps:wsp>
                        <wps:wsp>
                          <wps:cNvPr id="1237" name="文本框 1237"/>
                          <wps:cNvSpPr txBox="1"/>
                          <wps:spPr>
                            <a:xfrm>
                              <a:off x="12091" y="10954"/>
                              <a:ext cx="750" cy="600"/>
                            </a:xfrm>
                            <a:prstGeom prst="rect">
                              <a:avLst/>
                            </a:prstGeom>
                            <a:no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否</w:t>
                                </w:r>
                              </w:p>
                            </w:txbxContent>
                          </wps:txbx>
                          <wps:bodyPr lIns="91439" tIns="45719" rIns="91439" bIns="45719" upright="1"/>
                        </wps:wsp>
                        <wps:wsp>
                          <wps:cNvPr id="1238" name="矩形 1238"/>
                          <wps:cNvSpPr/>
                          <wps:spPr>
                            <a:xfrm>
                              <a:off x="8747" y="7479"/>
                              <a:ext cx="2349" cy="8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核对</w:t>
                                </w:r>
                              </w:p>
                              <w:p>
                                <w:pPr>
                                  <w:autoSpaceDE w:val="0"/>
                                  <w:autoSpaceDN w:val="0"/>
                                  <w:adjustRightInd w:val="0"/>
                                  <w:spacing w:line="286" w:lineRule="auto"/>
                                  <w:jc w:val="center"/>
                                  <w:rPr>
                                    <w:color w:val="000000"/>
                                    <w:kern w:val="0"/>
                                    <w:szCs w:val="21"/>
                                    <w:lang w:val="zh-CN"/>
                                  </w:rPr>
                                </w:pPr>
                                <w:r>
                                  <w:rPr>
                                    <w:rFonts w:hint="eastAsia"/>
                                  </w:rPr>
                                  <w:t>（3日）</w:t>
                                </w:r>
                              </w:p>
                            </w:txbxContent>
                          </wps:txbx>
                          <wps:bodyPr upright="1"/>
                        </wps:wsp>
                        <wps:wsp>
                          <wps:cNvPr id="1239" name="矩形标注 1239"/>
                          <wps:cNvSpPr/>
                          <wps:spPr>
                            <a:xfrm>
                              <a:off x="12029" y="3890"/>
                              <a:ext cx="2451" cy="3053"/>
                            </a:xfrm>
                            <a:prstGeom prst="wedgeRectCallout">
                              <a:avLst>
                                <a:gd name="adj1" fmla="val -96880"/>
                                <a:gd name="adj2" fmla="val -40796"/>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提供材料：</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1、应急预案备案表</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2、预案及编制说明</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3、环境风险评估报告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4、环境应急资源调查报告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5、环境应急预案评审意见</w:t>
                                </w:r>
                              </w:p>
                            </w:txbxContent>
                          </wps:txbx>
                          <wps:bodyPr upright="1"/>
                        </wps:wsp>
                        <wps:wsp>
                          <wps:cNvPr id="1240" name="流程图: 决策 1240"/>
                          <wps:cNvSpPr/>
                          <wps:spPr>
                            <a:xfrm>
                              <a:off x="8210" y="8760"/>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是否通过</w:t>
                                </w:r>
                              </w:p>
                            </w:txbxContent>
                          </wps:txbx>
                          <wps:bodyPr upright="1"/>
                        </wps:wsp>
                        <wps:wsp>
                          <wps:cNvPr id="1241" name="直接箭头连接符 1241"/>
                          <wps:cNvCnPr/>
                          <wps:spPr>
                            <a:xfrm>
                              <a:off x="7593" y="4184"/>
                              <a:ext cx="1043" cy="1"/>
                            </a:xfrm>
                            <a:prstGeom prst="straightConnector1">
                              <a:avLst/>
                            </a:prstGeom>
                            <a:ln w="9525" cap="flat" cmpd="sng">
                              <a:solidFill>
                                <a:srgbClr val="000000"/>
                              </a:solidFill>
                              <a:prstDash val="solid"/>
                              <a:headEnd type="none" w="med" len="med"/>
                              <a:tailEnd type="triangle" w="med" len="med"/>
                            </a:ln>
                          </wps:spPr>
                          <wps:bodyPr/>
                        </wps:wsp>
                        <wps:wsp>
                          <wps:cNvPr id="1242" name="流程图: 决策 1242"/>
                          <wps:cNvSpPr/>
                          <wps:spPr>
                            <a:xfrm>
                              <a:off x="8194" y="4879"/>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是否通过</w:t>
                                </w:r>
                              </w:p>
                            </w:txbxContent>
                          </wps:txbx>
                          <wps:bodyPr upright="1"/>
                        </wps:wsp>
                        <wps:wsp>
                          <wps:cNvPr id="1243" name="矩形 1243"/>
                          <wps:cNvSpPr/>
                          <wps:spPr>
                            <a:xfrm>
                              <a:off x="6020" y="3951"/>
                              <a:ext cx="1539"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color w:val="000000"/>
                                    <w:kern w:val="0"/>
                                    <w:szCs w:val="21"/>
                                    <w:lang w:val="zh-CN"/>
                                  </w:rPr>
                                </w:pPr>
                              </w:p>
                            </w:txbxContent>
                          </wps:txbx>
                          <wps:bodyPr upright="1"/>
                        </wps:wsp>
                        <wps:wsp>
                          <wps:cNvPr id="1244" name="直接箭头连接符 1244"/>
                          <wps:cNvCnPr/>
                          <wps:spPr>
                            <a:xfrm flipH="1">
                              <a:off x="6773" y="5305"/>
                              <a:ext cx="1421" cy="0"/>
                            </a:xfrm>
                            <a:prstGeom prst="straightConnector1">
                              <a:avLst/>
                            </a:prstGeom>
                            <a:ln w="9525" cap="flat" cmpd="sng">
                              <a:solidFill>
                                <a:srgbClr val="000000"/>
                              </a:solidFill>
                              <a:prstDash val="solid"/>
                              <a:headEnd type="none" w="med" len="med"/>
                              <a:tailEnd type="none" w="med" len="med"/>
                            </a:ln>
                          </wps:spPr>
                          <wps:bodyPr/>
                        </wps:wsp>
                        <wps:wsp>
                          <wps:cNvPr id="1245" name="直接箭头连接符 1245"/>
                          <wps:cNvCnPr/>
                          <wps:spPr>
                            <a:xfrm flipH="1">
                              <a:off x="9903" y="5746"/>
                              <a:ext cx="5" cy="397"/>
                            </a:xfrm>
                            <a:prstGeom prst="straightConnector1">
                              <a:avLst/>
                            </a:prstGeom>
                            <a:ln w="9525" cap="flat" cmpd="sng">
                              <a:solidFill>
                                <a:srgbClr val="000000"/>
                              </a:solidFill>
                              <a:prstDash val="solid"/>
                              <a:headEnd type="none" w="med" len="med"/>
                              <a:tailEnd type="triangle" w="med" len="med"/>
                            </a:ln>
                          </wps:spPr>
                          <wps:bodyPr/>
                        </wps:wsp>
                        <wps:wsp>
                          <wps:cNvPr id="1246" name="直接箭头连接符 1246"/>
                          <wps:cNvCnPr/>
                          <wps:spPr>
                            <a:xfrm flipH="1">
                              <a:off x="9936" y="7082"/>
                              <a:ext cx="5" cy="397"/>
                            </a:xfrm>
                            <a:prstGeom prst="straightConnector1">
                              <a:avLst/>
                            </a:prstGeom>
                            <a:ln w="9525" cap="flat" cmpd="sng">
                              <a:solidFill>
                                <a:srgbClr val="000000"/>
                              </a:solidFill>
                              <a:prstDash val="solid"/>
                              <a:headEnd type="none" w="med" len="med"/>
                              <a:tailEnd type="triangle" w="med" len="med"/>
                            </a:ln>
                          </wps:spPr>
                          <wps:bodyPr/>
                        </wps:wsp>
                        <wps:wsp>
                          <wps:cNvPr id="1247" name="直接箭头连接符 1247"/>
                          <wps:cNvCnPr/>
                          <wps:spPr>
                            <a:xfrm flipH="1">
                              <a:off x="9950" y="8363"/>
                              <a:ext cx="5" cy="397"/>
                            </a:xfrm>
                            <a:prstGeom prst="straightConnector1">
                              <a:avLst/>
                            </a:prstGeom>
                            <a:ln w="9525" cap="flat" cmpd="sng">
                              <a:solidFill>
                                <a:srgbClr val="000000"/>
                              </a:solidFill>
                              <a:prstDash val="solid"/>
                              <a:headEnd type="none" w="med" len="med"/>
                              <a:tailEnd type="triangle" w="med" len="med"/>
                            </a:ln>
                          </wps:spPr>
                          <wps:bodyPr/>
                        </wps:wsp>
                        <wps:wsp>
                          <wps:cNvPr id="1248" name="直接箭头连接符 1248"/>
                          <wps:cNvCnPr/>
                          <wps:spPr>
                            <a:xfrm flipH="1">
                              <a:off x="9956" y="10782"/>
                              <a:ext cx="9" cy="1630"/>
                            </a:xfrm>
                            <a:prstGeom prst="straightConnector1">
                              <a:avLst/>
                            </a:prstGeom>
                            <a:ln w="9525" cap="flat" cmpd="sng">
                              <a:solidFill>
                                <a:srgbClr val="000000"/>
                              </a:solidFill>
                              <a:prstDash val="solid"/>
                              <a:headEnd type="none" w="med" len="med"/>
                              <a:tailEnd type="triangle" w="med" len="med"/>
                            </a:ln>
                          </wps:spPr>
                          <wps:bodyPr/>
                        </wps:wsp>
                      </wpg:grpSp>
                    </wpg:wgp>
                  </a:graphicData>
                </a:graphic>
              </wp:anchor>
            </w:drawing>
          </mc:Choice>
          <mc:Fallback>
            <w:pict>
              <v:group id="_x0000_s1026" o:spid="_x0000_s1026" o:spt="203" style="position:absolute;left:0pt;margin-left:14.9pt;margin-top:82.6pt;height:433.85pt;width:399.55pt;z-index:573925376;mso-width-relative:page;mso-height-relative:page;" coordorigin="6020,3886" coordsize="8458,9194" o:gfxdata="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">
                <o:lock v:ext="edit" aspectratio="f"/>
                <v:shape id="_x0000_s1026" o:spid="_x0000_s1026" o:spt="202" type="#_x0000_t202" style="position:absolute;left:9791;top:9528;height:614;width:868;" fillcolor="#FFFFFF" filled="t" stroked="f" coordsize="21600,21600" o:gfxdata="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zHi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w:t>
                        </w:r>
                      </w:p>
                    </w:txbxContent>
                  </v:textbox>
                </v:shape>
                <v:shape id="_x0000_s1026" o:spid="_x0000_s1026" o:spt="32" type="#_x0000_t32" style="position:absolute;left:9933;top:9627;flip:x;height:397;width:5;" filled="f" stroked="t" coordsize="21600,21600" o:gfxdata="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IA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_x0000_s1026" o:spid="_x0000_s1026" o:spt="203" style="position:absolute;left:6020;top:3886;height:9194;width:8459;" coordorigin="6020,3886" coordsize="8459,9194"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938;top:5585;height:614;width:868;" fillcolor="#FFFFFF" filled="t" stroked="f" coordsize="21600,21600" o:gfxdata="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7P2R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w:t>
                          </w:r>
                        </w:p>
                      </w:txbxContent>
                    </v:textbox>
                  </v:shape>
                  <v:shape id="_x0000_s1026" o:spid="_x0000_s1026" o:spt="202" type="#_x0000_t202" style="position:absolute;left:6674;top:4550;height:614;width:868;" fillcolor="#FFFFFF" filled="t" stroked="f" coordsize="21600,21600" o:gfxdata="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BYC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pPr>
                          <w:r>
                            <w:rPr>
                              <w:rFonts w:hint="eastAsia" w:ascii="仿宋_GB2312" w:eastAsia="仿宋_GB2312"/>
                              <w:sz w:val="24"/>
                              <w:shd w:val="clear" w:color="auto" w:fill="FFFFFF"/>
                            </w:rPr>
                            <w:t>否</w:t>
                          </w:r>
                        </w:p>
                      </w:txbxContent>
                    </v:textbox>
                  </v:shape>
                  <v:shape id="_x0000_s1026" o:spid="_x0000_s1026" o:spt="32" type="#_x0000_t32" style="position:absolute;left:6806;top:4456;flip:y;height:882;width:0;" filled="f" stroked="t" coordsize="21600,21600" o:gfxdata="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CRG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roundrect id="_x0000_s1026" o:spid="_x0000_s1026" o:spt="2" style="position:absolute;left:8711;top:3886;height:579;width:2406;" fillcolor="#FFFFFF" filled="t" stroked="t" coordsize="21600,21600" arcsize="0.5" o:gfxdata="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c5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pPr>
                        </w:p>
                      </w:txbxContent>
                    </v:textbox>
                  </v:roundrect>
                  <v:rect id="_x0000_s1026" o:spid="_x0000_s1026" o:spt="1" style="position:absolute;left:8727;top:6166;height:899;width:2400;" fillcolor="#FFFFFF" filled="t" stroked="t" coordsize="21600,21600" o:gfxdata="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UD3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受  理</w:t>
                          </w:r>
                        </w:p>
                        <w:p>
                          <w:pPr>
                            <w:autoSpaceDE w:val="0"/>
                            <w:autoSpaceDN w:val="0"/>
                            <w:adjustRightInd w:val="0"/>
                            <w:spacing w:line="286" w:lineRule="auto"/>
                            <w:jc w:val="center"/>
                            <w:rPr>
                              <w:color w:val="000000"/>
                              <w:kern w:val="0"/>
                              <w:szCs w:val="21"/>
                              <w:lang w:val="zh-CN"/>
                            </w:rPr>
                          </w:pPr>
                          <w:r>
                            <w:rPr>
                              <w:rFonts w:hint="eastAsia"/>
                            </w:rPr>
                            <w:t>（1日）</w:t>
                          </w:r>
                        </w:p>
                      </w:txbxContent>
                    </v:textbox>
                  </v:rect>
                  <v:rect id="_x0000_s1026" o:spid="_x0000_s1026" o:spt="1" style="position:absolute;left:8728;top:10024;height:758;width:2385;" fillcolor="#FFFFFF" filled="t" stroked="t" coordsize="21600,21600" o:gfxdata="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Zpk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决  定</w:t>
                          </w:r>
                          <w:r>
                            <w:rPr>
                              <w:rFonts w:hint="eastAsia"/>
                            </w:rPr>
                            <w:t>（1日）</w:t>
                          </w:r>
                        </w:p>
                      </w:txbxContent>
                    </v:textbox>
                  </v:rect>
                  <v:roundrect id="_x0000_s1026" o:spid="_x0000_s1026" o:spt="2" style="position:absolute;left:8779;top:12412;height:669;width:2354;" fillcolor="#FFFFFF" filled="t" stroked="t" coordsize="21600,21600" arcsize="0.5" o:gfxdata="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H9/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办  结</w:t>
                          </w:r>
                          <w:r>
                            <w:rPr>
                              <w:rFonts w:hint="eastAsia"/>
                            </w:rPr>
                            <w:t>（1日）</w:t>
                          </w:r>
                        </w:p>
                      </w:txbxContent>
                    </v:textbox>
                  </v:roundrect>
                  <v:line id="_x0000_s1026" o:spid="_x0000_s1026" o:spt="20" style="position:absolute;left:11727;top:9187;height:1;width:1080;" filled="f" stroked="t" coordsize="21600,21600" o:gfxdata="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h84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32" type="#_x0000_t32" style="position:absolute;left:11133;top:12738;flip:x;height:18;width:1708;" filled="f" stroked="t" coordsize="21600,21600" o:gfxdata="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cz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2091;top:10954;height:600;width:750;" filled="f" stroked="f" coordsize="21600,21600" o:gfxdata="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vWpvQAA&#10;AN0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spacing w:line="320" w:lineRule="exact"/>
                            <w:jc w:val="center"/>
                            <w:rPr>
                              <w:rFonts w:ascii="仿宋_GB2312" w:eastAsia="仿宋_GB2312"/>
                              <w:sz w:val="24"/>
                            </w:rPr>
                          </w:pPr>
                          <w:r>
                            <w:rPr>
                              <w:rFonts w:hint="eastAsia" w:ascii="仿宋_GB2312" w:eastAsia="仿宋_GB2312"/>
                              <w:sz w:val="24"/>
                            </w:rPr>
                            <w:t>否</w:t>
                          </w:r>
                        </w:p>
                      </w:txbxContent>
                    </v:textbox>
                  </v:shape>
                  <v:rect id="_x0000_s1026" o:spid="_x0000_s1026" o:spt="1" style="position:absolute;left:8747;top:7479;height:867;width:2349;" fillcolor="#FFFFFF" filled="t" stroked="t" coordsize="21600,21600" o:gfxdata="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0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核对</w:t>
                          </w:r>
                        </w:p>
                        <w:p>
                          <w:pPr>
                            <w:autoSpaceDE w:val="0"/>
                            <w:autoSpaceDN w:val="0"/>
                            <w:adjustRightInd w:val="0"/>
                            <w:spacing w:line="286" w:lineRule="auto"/>
                            <w:jc w:val="center"/>
                            <w:rPr>
                              <w:color w:val="000000"/>
                              <w:kern w:val="0"/>
                              <w:szCs w:val="21"/>
                              <w:lang w:val="zh-CN"/>
                            </w:rPr>
                          </w:pPr>
                          <w:r>
                            <w:rPr>
                              <w:rFonts w:hint="eastAsia"/>
                            </w:rPr>
                            <w:t>（3日）</w:t>
                          </w:r>
                        </w:p>
                      </w:txbxContent>
                    </v:textbox>
                  </v:rect>
                  <v:shape id="_x0000_s1026" o:spid="_x0000_s1026" o:spt="61" type="#_x0000_t61" style="position:absolute;left:12029;top:3890;height:3053;width:2451;" fillcolor="#FFFFFF" filled="t" stroked="t" coordsize="21600,21600" o:gfxdata="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lqvR&#10;wAAAAN0AAAAPAAAAAAAAAAEAIAAAACIAAABkcnMvZG93bnJldi54bWxQSwECFAAUAAAACACHTuJA&#10;My8FnjsAAAA5AAAAEAAAAAAAAAABACAAAAAPAQAAZHJzL3NoYXBleG1sLnhtbFBLBQYAAAAABgAG&#10;AFsBAAC5AwAAAAA=&#10;" adj="-10126,1988">
                    <v:fill on="t" focussize="0,0"/>
                    <v:stroke color="#000000" joinstyle="miter"/>
                    <v:imagedata o:title=""/>
                    <o:lock v:ext="edit" aspectratio="f"/>
                    <v:textbox>
                      <w:txbxContent>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提供材料：</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1、应急预案备案表</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2、预案及编制说明</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3、环境风险评估报告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4、环境应急资源调查报告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5、环境应急预案评审意见</w:t>
                          </w:r>
                        </w:p>
                      </w:txbxContent>
                    </v:textbox>
                  </v:shape>
                  <v:shape id="_x0000_s1026" o:spid="_x0000_s1026" o:spt="110" type="#_x0000_t110" style="position:absolute;left:8210;top:8760;height:867;width:3451;" fillcolor="#FFFFFF" filled="t" stroked="t" coordsize="21600,21600" o:gfxdata="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8rc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是否通过</w:t>
                          </w:r>
                        </w:p>
                      </w:txbxContent>
                    </v:textbox>
                  </v:shape>
                  <v:shape id="_x0000_s1026" o:spid="_x0000_s1026" o:spt="32" type="#_x0000_t32" style="position:absolute;left:7593;top:4184;height:1;width:1043;" filled="f" stroked="t" coordsize="21600,21600" o:gfxdata="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mPd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10" type="#_x0000_t110" style="position:absolute;left:8194;top:4879;height:867;width:3451;" fillcolor="#FFFFFF" filled="t" stroked="t" coordsize="21600,21600" o:gfxdata="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Iz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是否通过</w:t>
                          </w:r>
                        </w:p>
                      </w:txbxContent>
                    </v:textbox>
                  </v:shape>
                  <v:rect id="_x0000_s1026" o:spid="_x0000_s1026" o:spt="1" style="position:absolute;left:6020;top:3951;height:472;width:1539;" fillcolor="#FFFFFF" filled="t" stroked="t" coordsize="21600,21600" o:gfxdata="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9U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color w:val="000000"/>
                              <w:kern w:val="0"/>
                              <w:szCs w:val="21"/>
                              <w:lang w:val="zh-CN"/>
                            </w:rPr>
                          </w:pPr>
                        </w:p>
                      </w:txbxContent>
                    </v:textbox>
                  </v:rect>
                  <v:shape id="_x0000_s1026" o:spid="_x0000_s1026" o:spt="32" type="#_x0000_t32" style="position:absolute;left:6773;top:5305;flip:x;height:0;width:1421;" filled="f" stroked="t" coordsize="21600,21600" o:gfxdata="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t5G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9903;top:5746;flip:x;height:397;width:5;" filled="f" stroked="t" coordsize="21600,21600" o:gfxdata="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D3n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9936;top:7082;flip:x;height:397;width:5;" filled="f" stroked="t" coordsize="21600,21600" o:gfxdata="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FA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9950;top:8363;flip:x;height:397;width:5;" filled="f" stroked="t" coordsize="21600,21600" o:gfxdata="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3l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9956;top:10782;flip:x;height:1630;width:9;" filled="f" stroked="t" coordsize="21600,21600" o:gfxdata="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AnH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
    <w:altName w:val="宋体"/>
    <w:panose1 w:val="02010609060101010101"/>
    <w:charset w:val="86"/>
    <w:family w:val="auto"/>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839092"/>
    <w:multiLevelType w:val="singleLevel"/>
    <w:tmpl w:val="FB839092"/>
    <w:lvl w:ilvl="0" w:tentative="0">
      <w:start w:val="1"/>
      <w:numFmt w:val="chineseCounting"/>
      <w:suff w:val="nothing"/>
      <w:lvlText w:val="%1、"/>
      <w:lvlJc w:val="left"/>
      <w:rPr>
        <w:rFonts w:hint="eastAsia"/>
      </w:rPr>
    </w:lvl>
  </w:abstractNum>
  <w:abstractNum w:abstractNumId="1">
    <w:nsid w:val="3848F1D2"/>
    <w:multiLevelType w:val="singleLevel"/>
    <w:tmpl w:val="3848F1D2"/>
    <w:lvl w:ilvl="0" w:tentative="0">
      <w:start w:val="1"/>
      <w:numFmt w:val="chineseCounting"/>
      <w:suff w:val="nothing"/>
      <w:lvlText w:val="%1、"/>
      <w:lvlJc w:val="left"/>
      <w:rPr>
        <w:rFonts w:hint="eastAsia"/>
      </w:rPr>
    </w:lvl>
  </w:abstractNum>
  <w:abstractNum w:abstractNumId="2">
    <w:nsid w:val="50213D8C"/>
    <w:multiLevelType w:val="singleLevel"/>
    <w:tmpl w:val="50213D8C"/>
    <w:lvl w:ilvl="0" w:tentative="0">
      <w:start w:val="7"/>
      <w:numFmt w:val="chineseCounting"/>
      <w:suff w:val="nothing"/>
      <w:lvlText w:val="%1、"/>
      <w:lvlJc w:val="left"/>
      <w:rPr>
        <w:rFonts w:hint="eastAsia"/>
      </w:rPr>
    </w:lvl>
  </w:abstractNum>
  <w:abstractNum w:abstractNumId="3">
    <w:nsid w:val="51F2478E"/>
    <w:multiLevelType w:val="singleLevel"/>
    <w:tmpl w:val="51F2478E"/>
    <w:lvl w:ilvl="0" w:tentative="0">
      <w:start w:val="17"/>
      <w:numFmt w:val="chineseCounting"/>
      <w:suff w:val="nothing"/>
      <w:lvlText w:val="%1、"/>
      <w:lvlJc w:val="left"/>
      <w:rPr>
        <w:rFonts w:hint="eastAsi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2B6F23"/>
    <w:rsid w:val="002437C9"/>
    <w:rsid w:val="0039004E"/>
    <w:rsid w:val="0040057F"/>
    <w:rsid w:val="00570FCF"/>
    <w:rsid w:val="00593DDD"/>
    <w:rsid w:val="015D09AB"/>
    <w:rsid w:val="01966803"/>
    <w:rsid w:val="01A14EA8"/>
    <w:rsid w:val="01A9679B"/>
    <w:rsid w:val="01B6171C"/>
    <w:rsid w:val="01E8493B"/>
    <w:rsid w:val="0226440B"/>
    <w:rsid w:val="0228703B"/>
    <w:rsid w:val="023538CC"/>
    <w:rsid w:val="0288079F"/>
    <w:rsid w:val="02E61077"/>
    <w:rsid w:val="02E73C26"/>
    <w:rsid w:val="02E87236"/>
    <w:rsid w:val="034512DF"/>
    <w:rsid w:val="038E5F12"/>
    <w:rsid w:val="039F295C"/>
    <w:rsid w:val="03BC02C3"/>
    <w:rsid w:val="03D86E0A"/>
    <w:rsid w:val="03E3167E"/>
    <w:rsid w:val="04684ED8"/>
    <w:rsid w:val="049B432D"/>
    <w:rsid w:val="04CD5C98"/>
    <w:rsid w:val="050213B2"/>
    <w:rsid w:val="05126894"/>
    <w:rsid w:val="05522B08"/>
    <w:rsid w:val="05A06552"/>
    <w:rsid w:val="05BB5169"/>
    <w:rsid w:val="060A210A"/>
    <w:rsid w:val="06141FE1"/>
    <w:rsid w:val="0661483B"/>
    <w:rsid w:val="06B44F7D"/>
    <w:rsid w:val="06E5200C"/>
    <w:rsid w:val="06E77BA9"/>
    <w:rsid w:val="07027280"/>
    <w:rsid w:val="07105518"/>
    <w:rsid w:val="07116574"/>
    <w:rsid w:val="07270199"/>
    <w:rsid w:val="074B3477"/>
    <w:rsid w:val="077B68CC"/>
    <w:rsid w:val="07BA7E5D"/>
    <w:rsid w:val="07C9419A"/>
    <w:rsid w:val="07CC2592"/>
    <w:rsid w:val="07EA63D3"/>
    <w:rsid w:val="081268FC"/>
    <w:rsid w:val="08233E3E"/>
    <w:rsid w:val="08456E25"/>
    <w:rsid w:val="08606A26"/>
    <w:rsid w:val="08652CD8"/>
    <w:rsid w:val="087C501D"/>
    <w:rsid w:val="08C03617"/>
    <w:rsid w:val="08DF3049"/>
    <w:rsid w:val="09163206"/>
    <w:rsid w:val="0919007E"/>
    <w:rsid w:val="09224A90"/>
    <w:rsid w:val="092F2295"/>
    <w:rsid w:val="093213BA"/>
    <w:rsid w:val="093457BA"/>
    <w:rsid w:val="094312A2"/>
    <w:rsid w:val="09456475"/>
    <w:rsid w:val="094B4884"/>
    <w:rsid w:val="095643AF"/>
    <w:rsid w:val="098768EE"/>
    <w:rsid w:val="09EE7FDD"/>
    <w:rsid w:val="0A1705B9"/>
    <w:rsid w:val="0A2A24B7"/>
    <w:rsid w:val="0A366941"/>
    <w:rsid w:val="0A992CA5"/>
    <w:rsid w:val="0A9C10CE"/>
    <w:rsid w:val="0AF54C15"/>
    <w:rsid w:val="0BAD252A"/>
    <w:rsid w:val="0BE9054E"/>
    <w:rsid w:val="0C0A2340"/>
    <w:rsid w:val="0C280516"/>
    <w:rsid w:val="0C4169AF"/>
    <w:rsid w:val="0C4E544A"/>
    <w:rsid w:val="0C5664AB"/>
    <w:rsid w:val="0C5A442C"/>
    <w:rsid w:val="0C6A5BF6"/>
    <w:rsid w:val="0C707563"/>
    <w:rsid w:val="0CA22EA6"/>
    <w:rsid w:val="0CAB3AAF"/>
    <w:rsid w:val="0CCA0BDE"/>
    <w:rsid w:val="0CD23C9C"/>
    <w:rsid w:val="0CDB250E"/>
    <w:rsid w:val="0CED029C"/>
    <w:rsid w:val="0CF10F08"/>
    <w:rsid w:val="0D4F55C1"/>
    <w:rsid w:val="0D7279F5"/>
    <w:rsid w:val="0DDB790A"/>
    <w:rsid w:val="0E246E38"/>
    <w:rsid w:val="0E730C3C"/>
    <w:rsid w:val="0E986766"/>
    <w:rsid w:val="0E9E779C"/>
    <w:rsid w:val="0EAB4560"/>
    <w:rsid w:val="0EBB3C47"/>
    <w:rsid w:val="0ED44906"/>
    <w:rsid w:val="0ED60B4E"/>
    <w:rsid w:val="0EE741B0"/>
    <w:rsid w:val="0F0514A1"/>
    <w:rsid w:val="0F054C80"/>
    <w:rsid w:val="0F09278F"/>
    <w:rsid w:val="0F1E0C79"/>
    <w:rsid w:val="0F2515A4"/>
    <w:rsid w:val="0F743524"/>
    <w:rsid w:val="0FBA70FB"/>
    <w:rsid w:val="10101588"/>
    <w:rsid w:val="104B2CAD"/>
    <w:rsid w:val="1097517C"/>
    <w:rsid w:val="10AF1843"/>
    <w:rsid w:val="10B462C4"/>
    <w:rsid w:val="10BC3BE2"/>
    <w:rsid w:val="110E2949"/>
    <w:rsid w:val="11335730"/>
    <w:rsid w:val="11850B42"/>
    <w:rsid w:val="119D5940"/>
    <w:rsid w:val="11E94F10"/>
    <w:rsid w:val="1213111D"/>
    <w:rsid w:val="125055A9"/>
    <w:rsid w:val="12575108"/>
    <w:rsid w:val="127320F6"/>
    <w:rsid w:val="12840A71"/>
    <w:rsid w:val="12855740"/>
    <w:rsid w:val="128F7A2F"/>
    <w:rsid w:val="129F2FB6"/>
    <w:rsid w:val="12C315FC"/>
    <w:rsid w:val="12F154FA"/>
    <w:rsid w:val="12FF005A"/>
    <w:rsid w:val="1313486A"/>
    <w:rsid w:val="13152143"/>
    <w:rsid w:val="13874A43"/>
    <w:rsid w:val="13952706"/>
    <w:rsid w:val="13AC5203"/>
    <w:rsid w:val="13D44705"/>
    <w:rsid w:val="13EB2B6B"/>
    <w:rsid w:val="140D4AF3"/>
    <w:rsid w:val="142D70FD"/>
    <w:rsid w:val="145E0236"/>
    <w:rsid w:val="14720422"/>
    <w:rsid w:val="149314B6"/>
    <w:rsid w:val="149B0546"/>
    <w:rsid w:val="149D2F73"/>
    <w:rsid w:val="14BB2221"/>
    <w:rsid w:val="14C12AF0"/>
    <w:rsid w:val="15083C9F"/>
    <w:rsid w:val="153F17CA"/>
    <w:rsid w:val="154F581D"/>
    <w:rsid w:val="155C2B2F"/>
    <w:rsid w:val="15CD76A7"/>
    <w:rsid w:val="15DE085E"/>
    <w:rsid w:val="15E87246"/>
    <w:rsid w:val="16152EDC"/>
    <w:rsid w:val="16213879"/>
    <w:rsid w:val="16811E3E"/>
    <w:rsid w:val="16BB49E2"/>
    <w:rsid w:val="16F07B77"/>
    <w:rsid w:val="16F12A02"/>
    <w:rsid w:val="17034A3B"/>
    <w:rsid w:val="17092101"/>
    <w:rsid w:val="17201BD3"/>
    <w:rsid w:val="17401117"/>
    <w:rsid w:val="174C7B8B"/>
    <w:rsid w:val="177F15A0"/>
    <w:rsid w:val="17A750BD"/>
    <w:rsid w:val="17B72962"/>
    <w:rsid w:val="18C576C9"/>
    <w:rsid w:val="197361CE"/>
    <w:rsid w:val="197C0229"/>
    <w:rsid w:val="197D5F82"/>
    <w:rsid w:val="19E5064D"/>
    <w:rsid w:val="1A0279C1"/>
    <w:rsid w:val="1A0566A5"/>
    <w:rsid w:val="1A0E31E8"/>
    <w:rsid w:val="1A1F6166"/>
    <w:rsid w:val="1A2932B4"/>
    <w:rsid w:val="1A3E0B8F"/>
    <w:rsid w:val="1A3E79E9"/>
    <w:rsid w:val="1A562135"/>
    <w:rsid w:val="1A904CFD"/>
    <w:rsid w:val="1A96734C"/>
    <w:rsid w:val="1AB418E9"/>
    <w:rsid w:val="1AC54B1F"/>
    <w:rsid w:val="1AEB7937"/>
    <w:rsid w:val="1AEF0DCE"/>
    <w:rsid w:val="1B247F4F"/>
    <w:rsid w:val="1B7F6BCC"/>
    <w:rsid w:val="1BC2572C"/>
    <w:rsid w:val="1BCC65CC"/>
    <w:rsid w:val="1BD83443"/>
    <w:rsid w:val="1BD87432"/>
    <w:rsid w:val="1C3933F2"/>
    <w:rsid w:val="1C39727A"/>
    <w:rsid w:val="1C726009"/>
    <w:rsid w:val="1C7C1896"/>
    <w:rsid w:val="1CAD1F74"/>
    <w:rsid w:val="1D0E50F0"/>
    <w:rsid w:val="1D0E5E93"/>
    <w:rsid w:val="1D613786"/>
    <w:rsid w:val="1D624A5A"/>
    <w:rsid w:val="1D9F6D59"/>
    <w:rsid w:val="1DB54CBB"/>
    <w:rsid w:val="1DED7316"/>
    <w:rsid w:val="1DEE4136"/>
    <w:rsid w:val="1E81679F"/>
    <w:rsid w:val="1E943BFF"/>
    <w:rsid w:val="1E9C3C9A"/>
    <w:rsid w:val="1E9F1ACB"/>
    <w:rsid w:val="1EA45A58"/>
    <w:rsid w:val="1EE6771F"/>
    <w:rsid w:val="1EF739B7"/>
    <w:rsid w:val="1F174416"/>
    <w:rsid w:val="1F1C2F6A"/>
    <w:rsid w:val="1F2A5FB0"/>
    <w:rsid w:val="1F3F6B40"/>
    <w:rsid w:val="1F55285A"/>
    <w:rsid w:val="1F7F21A1"/>
    <w:rsid w:val="1F956BA7"/>
    <w:rsid w:val="1FD61A61"/>
    <w:rsid w:val="201E043E"/>
    <w:rsid w:val="20240EEC"/>
    <w:rsid w:val="203F6627"/>
    <w:rsid w:val="2051677C"/>
    <w:rsid w:val="20561694"/>
    <w:rsid w:val="20562E06"/>
    <w:rsid w:val="20747A58"/>
    <w:rsid w:val="207A6B12"/>
    <w:rsid w:val="207C1D52"/>
    <w:rsid w:val="209C1EC6"/>
    <w:rsid w:val="20B34693"/>
    <w:rsid w:val="20C45836"/>
    <w:rsid w:val="20CF3E0A"/>
    <w:rsid w:val="21044A3B"/>
    <w:rsid w:val="21290415"/>
    <w:rsid w:val="212C57D3"/>
    <w:rsid w:val="214E4E59"/>
    <w:rsid w:val="217B55EE"/>
    <w:rsid w:val="21904EF0"/>
    <w:rsid w:val="21D553E8"/>
    <w:rsid w:val="22183FDF"/>
    <w:rsid w:val="221C386D"/>
    <w:rsid w:val="223D0E49"/>
    <w:rsid w:val="22880C06"/>
    <w:rsid w:val="229B27E2"/>
    <w:rsid w:val="22A42B5C"/>
    <w:rsid w:val="22D301B9"/>
    <w:rsid w:val="2306541E"/>
    <w:rsid w:val="23090D5F"/>
    <w:rsid w:val="231B6708"/>
    <w:rsid w:val="235F6F80"/>
    <w:rsid w:val="23615C17"/>
    <w:rsid w:val="23870023"/>
    <w:rsid w:val="239654D4"/>
    <w:rsid w:val="23B83E1D"/>
    <w:rsid w:val="23CD35B2"/>
    <w:rsid w:val="23DE554F"/>
    <w:rsid w:val="24073FB6"/>
    <w:rsid w:val="240862AC"/>
    <w:rsid w:val="24246621"/>
    <w:rsid w:val="244D5C99"/>
    <w:rsid w:val="248E3A98"/>
    <w:rsid w:val="24E21114"/>
    <w:rsid w:val="24F9257D"/>
    <w:rsid w:val="2523123A"/>
    <w:rsid w:val="252930CB"/>
    <w:rsid w:val="252D36C6"/>
    <w:rsid w:val="25337329"/>
    <w:rsid w:val="258F28AC"/>
    <w:rsid w:val="25923586"/>
    <w:rsid w:val="25CB132F"/>
    <w:rsid w:val="25FA34DE"/>
    <w:rsid w:val="26150E07"/>
    <w:rsid w:val="261C48CA"/>
    <w:rsid w:val="264B02A6"/>
    <w:rsid w:val="265470A2"/>
    <w:rsid w:val="26790A11"/>
    <w:rsid w:val="26E53031"/>
    <w:rsid w:val="27090375"/>
    <w:rsid w:val="27B31447"/>
    <w:rsid w:val="27D43A83"/>
    <w:rsid w:val="27DA2481"/>
    <w:rsid w:val="28054D60"/>
    <w:rsid w:val="283F4EB9"/>
    <w:rsid w:val="28D01A98"/>
    <w:rsid w:val="29204EC8"/>
    <w:rsid w:val="29232696"/>
    <w:rsid w:val="29350BA4"/>
    <w:rsid w:val="294262ED"/>
    <w:rsid w:val="29604AF5"/>
    <w:rsid w:val="296F7320"/>
    <w:rsid w:val="29AE64BD"/>
    <w:rsid w:val="29B245FA"/>
    <w:rsid w:val="29C825A8"/>
    <w:rsid w:val="2A034448"/>
    <w:rsid w:val="2A0B1FE5"/>
    <w:rsid w:val="2A761985"/>
    <w:rsid w:val="2A946433"/>
    <w:rsid w:val="2AC225B5"/>
    <w:rsid w:val="2B247BB2"/>
    <w:rsid w:val="2B3A3E77"/>
    <w:rsid w:val="2B5727D7"/>
    <w:rsid w:val="2B680458"/>
    <w:rsid w:val="2B6813B7"/>
    <w:rsid w:val="2BD035FB"/>
    <w:rsid w:val="2BFD6368"/>
    <w:rsid w:val="2C3F696C"/>
    <w:rsid w:val="2C8B6B50"/>
    <w:rsid w:val="2CBD1C5E"/>
    <w:rsid w:val="2CBD21BA"/>
    <w:rsid w:val="2CC968A2"/>
    <w:rsid w:val="2CF00DF6"/>
    <w:rsid w:val="2D791155"/>
    <w:rsid w:val="2D801D40"/>
    <w:rsid w:val="2DDD68DA"/>
    <w:rsid w:val="2E087031"/>
    <w:rsid w:val="2E1247A8"/>
    <w:rsid w:val="2E1E5368"/>
    <w:rsid w:val="2E237A73"/>
    <w:rsid w:val="2E2D6179"/>
    <w:rsid w:val="2E3325FF"/>
    <w:rsid w:val="2E454AA4"/>
    <w:rsid w:val="2E525B97"/>
    <w:rsid w:val="2E9F026C"/>
    <w:rsid w:val="2ECA37DF"/>
    <w:rsid w:val="2EDC41AA"/>
    <w:rsid w:val="2EE13275"/>
    <w:rsid w:val="2F030884"/>
    <w:rsid w:val="2F437393"/>
    <w:rsid w:val="2FA01900"/>
    <w:rsid w:val="2FB27E9B"/>
    <w:rsid w:val="2FE30B14"/>
    <w:rsid w:val="301F4CA6"/>
    <w:rsid w:val="3035608A"/>
    <w:rsid w:val="304966A9"/>
    <w:rsid w:val="3074289E"/>
    <w:rsid w:val="30F1158A"/>
    <w:rsid w:val="30F86E0C"/>
    <w:rsid w:val="31092048"/>
    <w:rsid w:val="311120B1"/>
    <w:rsid w:val="3185525C"/>
    <w:rsid w:val="31865CD7"/>
    <w:rsid w:val="31960CD5"/>
    <w:rsid w:val="32024669"/>
    <w:rsid w:val="320B1616"/>
    <w:rsid w:val="322304F3"/>
    <w:rsid w:val="32BA2F28"/>
    <w:rsid w:val="32ED39CF"/>
    <w:rsid w:val="333A7317"/>
    <w:rsid w:val="334F4782"/>
    <w:rsid w:val="33560141"/>
    <w:rsid w:val="335F65A5"/>
    <w:rsid w:val="33660001"/>
    <w:rsid w:val="337B0C2A"/>
    <w:rsid w:val="33C8003D"/>
    <w:rsid w:val="33F4134F"/>
    <w:rsid w:val="342579C2"/>
    <w:rsid w:val="342B4B04"/>
    <w:rsid w:val="345F43AD"/>
    <w:rsid w:val="346B2070"/>
    <w:rsid w:val="34962904"/>
    <w:rsid w:val="34C05A4F"/>
    <w:rsid w:val="35013C84"/>
    <w:rsid w:val="3541754E"/>
    <w:rsid w:val="35CE4C2C"/>
    <w:rsid w:val="35D81592"/>
    <w:rsid w:val="360A1AB2"/>
    <w:rsid w:val="360F257C"/>
    <w:rsid w:val="36215B54"/>
    <w:rsid w:val="36461824"/>
    <w:rsid w:val="36470489"/>
    <w:rsid w:val="364716E1"/>
    <w:rsid w:val="364C20A4"/>
    <w:rsid w:val="36753CE3"/>
    <w:rsid w:val="36AA3AAC"/>
    <w:rsid w:val="36B710C4"/>
    <w:rsid w:val="36B73B3A"/>
    <w:rsid w:val="36ED2BF0"/>
    <w:rsid w:val="37172D51"/>
    <w:rsid w:val="378407CD"/>
    <w:rsid w:val="38154A54"/>
    <w:rsid w:val="38277DCF"/>
    <w:rsid w:val="384972A7"/>
    <w:rsid w:val="38C372F9"/>
    <w:rsid w:val="38C50809"/>
    <w:rsid w:val="38E67890"/>
    <w:rsid w:val="38EE335F"/>
    <w:rsid w:val="38F30145"/>
    <w:rsid w:val="390E75C8"/>
    <w:rsid w:val="39570F55"/>
    <w:rsid w:val="39744C4F"/>
    <w:rsid w:val="397E1D36"/>
    <w:rsid w:val="39C02D90"/>
    <w:rsid w:val="39C43B79"/>
    <w:rsid w:val="39E2231E"/>
    <w:rsid w:val="3A035D50"/>
    <w:rsid w:val="3A1079D7"/>
    <w:rsid w:val="3A127455"/>
    <w:rsid w:val="3A19721A"/>
    <w:rsid w:val="3A414AA1"/>
    <w:rsid w:val="3A480495"/>
    <w:rsid w:val="3A6E7409"/>
    <w:rsid w:val="3A843168"/>
    <w:rsid w:val="3A9A72BC"/>
    <w:rsid w:val="3AA436EF"/>
    <w:rsid w:val="3AA663B9"/>
    <w:rsid w:val="3AA8259D"/>
    <w:rsid w:val="3AD529F3"/>
    <w:rsid w:val="3AF01DB2"/>
    <w:rsid w:val="3B0130EC"/>
    <w:rsid w:val="3B6D163E"/>
    <w:rsid w:val="3B7C61D8"/>
    <w:rsid w:val="3BA26663"/>
    <w:rsid w:val="3BAF4CA6"/>
    <w:rsid w:val="3BB16C93"/>
    <w:rsid w:val="3BC6325F"/>
    <w:rsid w:val="3C2062CC"/>
    <w:rsid w:val="3C346E66"/>
    <w:rsid w:val="3C377469"/>
    <w:rsid w:val="3CC411D6"/>
    <w:rsid w:val="3CC8624C"/>
    <w:rsid w:val="3CD35D4C"/>
    <w:rsid w:val="3CF868E1"/>
    <w:rsid w:val="3CFE598F"/>
    <w:rsid w:val="3D186828"/>
    <w:rsid w:val="3D560373"/>
    <w:rsid w:val="3D794A06"/>
    <w:rsid w:val="3D80508B"/>
    <w:rsid w:val="3E062B40"/>
    <w:rsid w:val="3E2170D9"/>
    <w:rsid w:val="3E50573C"/>
    <w:rsid w:val="3E6A221D"/>
    <w:rsid w:val="3EBE5E54"/>
    <w:rsid w:val="3EE735D7"/>
    <w:rsid w:val="3EEB53A0"/>
    <w:rsid w:val="3F086165"/>
    <w:rsid w:val="3F1E3A40"/>
    <w:rsid w:val="3F693311"/>
    <w:rsid w:val="3F8461E1"/>
    <w:rsid w:val="3F8A74BF"/>
    <w:rsid w:val="3F921453"/>
    <w:rsid w:val="3F966A1D"/>
    <w:rsid w:val="3FAE1C3B"/>
    <w:rsid w:val="3FD60EEE"/>
    <w:rsid w:val="3FEE1870"/>
    <w:rsid w:val="3FF54CB6"/>
    <w:rsid w:val="40015526"/>
    <w:rsid w:val="40052792"/>
    <w:rsid w:val="401D53DB"/>
    <w:rsid w:val="40263823"/>
    <w:rsid w:val="403D4675"/>
    <w:rsid w:val="4048201D"/>
    <w:rsid w:val="40571F0D"/>
    <w:rsid w:val="4079006E"/>
    <w:rsid w:val="40E06F3D"/>
    <w:rsid w:val="40F97999"/>
    <w:rsid w:val="41002F85"/>
    <w:rsid w:val="41053F0C"/>
    <w:rsid w:val="411E0B15"/>
    <w:rsid w:val="41332B5E"/>
    <w:rsid w:val="41942068"/>
    <w:rsid w:val="41AA5982"/>
    <w:rsid w:val="41B53878"/>
    <w:rsid w:val="41FB2C7E"/>
    <w:rsid w:val="41FB63A6"/>
    <w:rsid w:val="42176E85"/>
    <w:rsid w:val="423C34AA"/>
    <w:rsid w:val="428E78C6"/>
    <w:rsid w:val="429E2B1C"/>
    <w:rsid w:val="42A87158"/>
    <w:rsid w:val="4331268E"/>
    <w:rsid w:val="434904CD"/>
    <w:rsid w:val="435571BC"/>
    <w:rsid w:val="435A4A8F"/>
    <w:rsid w:val="43AF11D1"/>
    <w:rsid w:val="4407286D"/>
    <w:rsid w:val="44075B6C"/>
    <w:rsid w:val="441B0D3E"/>
    <w:rsid w:val="44840A7C"/>
    <w:rsid w:val="44A75BEA"/>
    <w:rsid w:val="44B20B92"/>
    <w:rsid w:val="44BB1A5C"/>
    <w:rsid w:val="44DB28E2"/>
    <w:rsid w:val="44FC4A6E"/>
    <w:rsid w:val="451604FE"/>
    <w:rsid w:val="457F4D75"/>
    <w:rsid w:val="45864544"/>
    <w:rsid w:val="45A5545D"/>
    <w:rsid w:val="45A76C58"/>
    <w:rsid w:val="460A3AF0"/>
    <w:rsid w:val="46584636"/>
    <w:rsid w:val="466333A5"/>
    <w:rsid w:val="467134CE"/>
    <w:rsid w:val="46857E4B"/>
    <w:rsid w:val="46956644"/>
    <w:rsid w:val="46BA75A9"/>
    <w:rsid w:val="46BB47CD"/>
    <w:rsid w:val="471371AB"/>
    <w:rsid w:val="47172D92"/>
    <w:rsid w:val="471831BD"/>
    <w:rsid w:val="471B30A3"/>
    <w:rsid w:val="474B6D32"/>
    <w:rsid w:val="4755159F"/>
    <w:rsid w:val="47B457F8"/>
    <w:rsid w:val="47D241CB"/>
    <w:rsid w:val="47D95615"/>
    <w:rsid w:val="47ED106B"/>
    <w:rsid w:val="47EF37E8"/>
    <w:rsid w:val="48030BB9"/>
    <w:rsid w:val="481F1F1E"/>
    <w:rsid w:val="48203F8C"/>
    <w:rsid w:val="486D7DB5"/>
    <w:rsid w:val="489F49D9"/>
    <w:rsid w:val="48B57BD7"/>
    <w:rsid w:val="48ED5713"/>
    <w:rsid w:val="49010C1D"/>
    <w:rsid w:val="49261FD0"/>
    <w:rsid w:val="493C7B5E"/>
    <w:rsid w:val="49776AE5"/>
    <w:rsid w:val="49DB1812"/>
    <w:rsid w:val="49EB5436"/>
    <w:rsid w:val="4A01050D"/>
    <w:rsid w:val="4A035CD8"/>
    <w:rsid w:val="4A076EF1"/>
    <w:rsid w:val="4A0D4C52"/>
    <w:rsid w:val="4A1A20BE"/>
    <w:rsid w:val="4A591BD4"/>
    <w:rsid w:val="4A5A0A3E"/>
    <w:rsid w:val="4A720228"/>
    <w:rsid w:val="4A8E2462"/>
    <w:rsid w:val="4AD03D67"/>
    <w:rsid w:val="4AD91FE8"/>
    <w:rsid w:val="4B5257C0"/>
    <w:rsid w:val="4B656A0F"/>
    <w:rsid w:val="4B815E7D"/>
    <w:rsid w:val="4B967388"/>
    <w:rsid w:val="4BC71B6B"/>
    <w:rsid w:val="4BF03FED"/>
    <w:rsid w:val="4C397B71"/>
    <w:rsid w:val="4C42502F"/>
    <w:rsid w:val="4C72036A"/>
    <w:rsid w:val="4C8E572D"/>
    <w:rsid w:val="4CB6483F"/>
    <w:rsid w:val="4CC30334"/>
    <w:rsid w:val="4CE03F1F"/>
    <w:rsid w:val="4D2F1595"/>
    <w:rsid w:val="4D2F62BA"/>
    <w:rsid w:val="4D6A7F56"/>
    <w:rsid w:val="4D8920A0"/>
    <w:rsid w:val="4D9F5DBF"/>
    <w:rsid w:val="4DC47330"/>
    <w:rsid w:val="4E015372"/>
    <w:rsid w:val="4E0B5DAD"/>
    <w:rsid w:val="4E736D9A"/>
    <w:rsid w:val="4E834C7E"/>
    <w:rsid w:val="4EA31905"/>
    <w:rsid w:val="4EC850B6"/>
    <w:rsid w:val="4ED970BA"/>
    <w:rsid w:val="4EF115BB"/>
    <w:rsid w:val="4F1D270B"/>
    <w:rsid w:val="4F2350BD"/>
    <w:rsid w:val="4F47163C"/>
    <w:rsid w:val="4F8746A0"/>
    <w:rsid w:val="4F8F7AC4"/>
    <w:rsid w:val="4F980571"/>
    <w:rsid w:val="4FDA27D5"/>
    <w:rsid w:val="4FF12067"/>
    <w:rsid w:val="501447A6"/>
    <w:rsid w:val="50284829"/>
    <w:rsid w:val="50487F8E"/>
    <w:rsid w:val="50A76354"/>
    <w:rsid w:val="50CD2E8E"/>
    <w:rsid w:val="50D37CF4"/>
    <w:rsid w:val="50DE2645"/>
    <w:rsid w:val="512423F4"/>
    <w:rsid w:val="514F5AB5"/>
    <w:rsid w:val="51B20BFB"/>
    <w:rsid w:val="51CC352E"/>
    <w:rsid w:val="522A6A99"/>
    <w:rsid w:val="52373B91"/>
    <w:rsid w:val="525260D7"/>
    <w:rsid w:val="528F4D6C"/>
    <w:rsid w:val="52BA644D"/>
    <w:rsid w:val="52BB5A4E"/>
    <w:rsid w:val="52E60EAE"/>
    <w:rsid w:val="5316752C"/>
    <w:rsid w:val="53736515"/>
    <w:rsid w:val="53833B7F"/>
    <w:rsid w:val="539A5CD3"/>
    <w:rsid w:val="53F12CD7"/>
    <w:rsid w:val="53FA6C11"/>
    <w:rsid w:val="540A0286"/>
    <w:rsid w:val="542D4375"/>
    <w:rsid w:val="54465330"/>
    <w:rsid w:val="54683150"/>
    <w:rsid w:val="54735147"/>
    <w:rsid w:val="54881828"/>
    <w:rsid w:val="54C0171C"/>
    <w:rsid w:val="54EB0FC2"/>
    <w:rsid w:val="54F37D53"/>
    <w:rsid w:val="54F53C4F"/>
    <w:rsid w:val="554671C1"/>
    <w:rsid w:val="556D5635"/>
    <w:rsid w:val="55780AAB"/>
    <w:rsid w:val="55826192"/>
    <w:rsid w:val="55D17665"/>
    <w:rsid w:val="56522593"/>
    <w:rsid w:val="56614114"/>
    <w:rsid w:val="566D58B8"/>
    <w:rsid w:val="56714AD9"/>
    <w:rsid w:val="567911E1"/>
    <w:rsid w:val="567C31F5"/>
    <w:rsid w:val="56A430F6"/>
    <w:rsid w:val="56AD706F"/>
    <w:rsid w:val="56BF068F"/>
    <w:rsid w:val="56FE3B7F"/>
    <w:rsid w:val="574F1A0C"/>
    <w:rsid w:val="578A7DA2"/>
    <w:rsid w:val="57925538"/>
    <w:rsid w:val="57941FDD"/>
    <w:rsid w:val="57C47603"/>
    <w:rsid w:val="581103C9"/>
    <w:rsid w:val="58362953"/>
    <w:rsid w:val="584F6A61"/>
    <w:rsid w:val="58DD795D"/>
    <w:rsid w:val="58F75E1E"/>
    <w:rsid w:val="58FC7DAD"/>
    <w:rsid w:val="59845721"/>
    <w:rsid w:val="59956D8E"/>
    <w:rsid w:val="59BE625B"/>
    <w:rsid w:val="59D54BC9"/>
    <w:rsid w:val="5A5D3D9F"/>
    <w:rsid w:val="5B387239"/>
    <w:rsid w:val="5B47177A"/>
    <w:rsid w:val="5BEB383A"/>
    <w:rsid w:val="5C0F1CFE"/>
    <w:rsid w:val="5C563488"/>
    <w:rsid w:val="5C6E5B1E"/>
    <w:rsid w:val="5C90282D"/>
    <w:rsid w:val="5C972701"/>
    <w:rsid w:val="5CE23BDC"/>
    <w:rsid w:val="5CF95C34"/>
    <w:rsid w:val="5D0A57F5"/>
    <w:rsid w:val="5D2C7D20"/>
    <w:rsid w:val="5D372C9F"/>
    <w:rsid w:val="5D381D06"/>
    <w:rsid w:val="5D7C2E76"/>
    <w:rsid w:val="5DAA18F1"/>
    <w:rsid w:val="5DDC546F"/>
    <w:rsid w:val="5DDE10C3"/>
    <w:rsid w:val="5DDF115D"/>
    <w:rsid w:val="5DEF4494"/>
    <w:rsid w:val="5E392B95"/>
    <w:rsid w:val="5E4B2680"/>
    <w:rsid w:val="5E5C6522"/>
    <w:rsid w:val="5E752300"/>
    <w:rsid w:val="5E9D73AC"/>
    <w:rsid w:val="5F2C3209"/>
    <w:rsid w:val="5F2D4689"/>
    <w:rsid w:val="5F2E7127"/>
    <w:rsid w:val="5FB07762"/>
    <w:rsid w:val="5FB3100F"/>
    <w:rsid w:val="60310474"/>
    <w:rsid w:val="60397A32"/>
    <w:rsid w:val="60463A1C"/>
    <w:rsid w:val="604B2BE0"/>
    <w:rsid w:val="60507D41"/>
    <w:rsid w:val="605243E8"/>
    <w:rsid w:val="605E71B7"/>
    <w:rsid w:val="6069383F"/>
    <w:rsid w:val="6081349F"/>
    <w:rsid w:val="609451A5"/>
    <w:rsid w:val="6097615A"/>
    <w:rsid w:val="60C14D85"/>
    <w:rsid w:val="60E32229"/>
    <w:rsid w:val="614E7572"/>
    <w:rsid w:val="61691342"/>
    <w:rsid w:val="619B612E"/>
    <w:rsid w:val="61B5705A"/>
    <w:rsid w:val="61B835F1"/>
    <w:rsid w:val="61D044BB"/>
    <w:rsid w:val="61D50A3A"/>
    <w:rsid w:val="61DB785E"/>
    <w:rsid w:val="61F4750B"/>
    <w:rsid w:val="61F752D4"/>
    <w:rsid w:val="622B2C7A"/>
    <w:rsid w:val="625A035C"/>
    <w:rsid w:val="628D3097"/>
    <w:rsid w:val="6290219D"/>
    <w:rsid w:val="62CE6144"/>
    <w:rsid w:val="62D03AA2"/>
    <w:rsid w:val="62D14AD2"/>
    <w:rsid w:val="62E24A35"/>
    <w:rsid w:val="635F551F"/>
    <w:rsid w:val="6366388F"/>
    <w:rsid w:val="63747DC0"/>
    <w:rsid w:val="639D41F1"/>
    <w:rsid w:val="63BB02F3"/>
    <w:rsid w:val="63DC0183"/>
    <w:rsid w:val="63DC2A09"/>
    <w:rsid w:val="63DD0478"/>
    <w:rsid w:val="63F708F4"/>
    <w:rsid w:val="63FD4653"/>
    <w:rsid w:val="64235527"/>
    <w:rsid w:val="6431094A"/>
    <w:rsid w:val="644F562C"/>
    <w:rsid w:val="648962CD"/>
    <w:rsid w:val="649A1D1A"/>
    <w:rsid w:val="64B41B61"/>
    <w:rsid w:val="64DD2B5A"/>
    <w:rsid w:val="6557376C"/>
    <w:rsid w:val="656A36C0"/>
    <w:rsid w:val="656A429E"/>
    <w:rsid w:val="65722093"/>
    <w:rsid w:val="6579759B"/>
    <w:rsid w:val="65951799"/>
    <w:rsid w:val="66330BA1"/>
    <w:rsid w:val="66AE1EB2"/>
    <w:rsid w:val="66B93F9D"/>
    <w:rsid w:val="66D00FC7"/>
    <w:rsid w:val="66DB38F2"/>
    <w:rsid w:val="672B6F23"/>
    <w:rsid w:val="67B85E50"/>
    <w:rsid w:val="68416A59"/>
    <w:rsid w:val="68451C1D"/>
    <w:rsid w:val="68697734"/>
    <w:rsid w:val="686A6EA4"/>
    <w:rsid w:val="68B012E4"/>
    <w:rsid w:val="690D53D2"/>
    <w:rsid w:val="691C3D17"/>
    <w:rsid w:val="69271E48"/>
    <w:rsid w:val="69C37D41"/>
    <w:rsid w:val="6A590036"/>
    <w:rsid w:val="6A7D2BC0"/>
    <w:rsid w:val="6AB029C7"/>
    <w:rsid w:val="6AE02D09"/>
    <w:rsid w:val="6AF81A6A"/>
    <w:rsid w:val="6B3843BA"/>
    <w:rsid w:val="6B455EEB"/>
    <w:rsid w:val="6B4B3B3E"/>
    <w:rsid w:val="6B5E005A"/>
    <w:rsid w:val="6B5E448F"/>
    <w:rsid w:val="6BAD029E"/>
    <w:rsid w:val="6BAF08A1"/>
    <w:rsid w:val="6BD67A8B"/>
    <w:rsid w:val="6BD94AE0"/>
    <w:rsid w:val="6C927146"/>
    <w:rsid w:val="6CC573B3"/>
    <w:rsid w:val="6CE56C8B"/>
    <w:rsid w:val="6CEC227C"/>
    <w:rsid w:val="6D535020"/>
    <w:rsid w:val="6D93081D"/>
    <w:rsid w:val="6DE80CB2"/>
    <w:rsid w:val="6DF226C8"/>
    <w:rsid w:val="6DF668BE"/>
    <w:rsid w:val="6DFE7B7D"/>
    <w:rsid w:val="6E0E7F14"/>
    <w:rsid w:val="6E480A8A"/>
    <w:rsid w:val="6E634FD4"/>
    <w:rsid w:val="6E69121A"/>
    <w:rsid w:val="6E716BA6"/>
    <w:rsid w:val="6EB60A9A"/>
    <w:rsid w:val="6EE227A5"/>
    <w:rsid w:val="6EE935DA"/>
    <w:rsid w:val="6F190799"/>
    <w:rsid w:val="6F86465A"/>
    <w:rsid w:val="6FE1121A"/>
    <w:rsid w:val="6FED1105"/>
    <w:rsid w:val="6FFB5D08"/>
    <w:rsid w:val="70116E59"/>
    <w:rsid w:val="701414A3"/>
    <w:rsid w:val="70167A4C"/>
    <w:rsid w:val="70520885"/>
    <w:rsid w:val="706B3BCB"/>
    <w:rsid w:val="708072D0"/>
    <w:rsid w:val="708F58EE"/>
    <w:rsid w:val="7097643E"/>
    <w:rsid w:val="709D11D3"/>
    <w:rsid w:val="70AB2614"/>
    <w:rsid w:val="70BB3657"/>
    <w:rsid w:val="70E44EC7"/>
    <w:rsid w:val="710D17E0"/>
    <w:rsid w:val="712B1E27"/>
    <w:rsid w:val="71555F3F"/>
    <w:rsid w:val="71646324"/>
    <w:rsid w:val="716C20D2"/>
    <w:rsid w:val="71AF0BFB"/>
    <w:rsid w:val="71C26C48"/>
    <w:rsid w:val="71F93933"/>
    <w:rsid w:val="72693AB2"/>
    <w:rsid w:val="728E4BF3"/>
    <w:rsid w:val="72BB57EC"/>
    <w:rsid w:val="72CD7151"/>
    <w:rsid w:val="7306689C"/>
    <w:rsid w:val="7312085A"/>
    <w:rsid w:val="732775D0"/>
    <w:rsid w:val="73351265"/>
    <w:rsid w:val="734B4B0A"/>
    <w:rsid w:val="736837ED"/>
    <w:rsid w:val="737A29E4"/>
    <w:rsid w:val="739567E8"/>
    <w:rsid w:val="739835A2"/>
    <w:rsid w:val="73CC3084"/>
    <w:rsid w:val="74123294"/>
    <w:rsid w:val="74140006"/>
    <w:rsid w:val="74154833"/>
    <w:rsid w:val="7440127C"/>
    <w:rsid w:val="74902E62"/>
    <w:rsid w:val="74B84557"/>
    <w:rsid w:val="74E92CC0"/>
    <w:rsid w:val="74FA4968"/>
    <w:rsid w:val="74FD09D2"/>
    <w:rsid w:val="75132787"/>
    <w:rsid w:val="75853F55"/>
    <w:rsid w:val="75A27694"/>
    <w:rsid w:val="75B17814"/>
    <w:rsid w:val="75BF2838"/>
    <w:rsid w:val="75CA1294"/>
    <w:rsid w:val="75D81F03"/>
    <w:rsid w:val="75FC7055"/>
    <w:rsid w:val="760865B3"/>
    <w:rsid w:val="762308AF"/>
    <w:rsid w:val="765C0E6B"/>
    <w:rsid w:val="76930337"/>
    <w:rsid w:val="76AE2A5A"/>
    <w:rsid w:val="76BA082F"/>
    <w:rsid w:val="76F229FD"/>
    <w:rsid w:val="77105154"/>
    <w:rsid w:val="774D258B"/>
    <w:rsid w:val="77530864"/>
    <w:rsid w:val="77C96CA5"/>
    <w:rsid w:val="78017A25"/>
    <w:rsid w:val="78166ECF"/>
    <w:rsid w:val="785370DF"/>
    <w:rsid w:val="78B577B2"/>
    <w:rsid w:val="78D13422"/>
    <w:rsid w:val="791470D4"/>
    <w:rsid w:val="79A01856"/>
    <w:rsid w:val="79B314D2"/>
    <w:rsid w:val="79D73663"/>
    <w:rsid w:val="79EA11EF"/>
    <w:rsid w:val="79EA3851"/>
    <w:rsid w:val="7A43399A"/>
    <w:rsid w:val="7A5D75A4"/>
    <w:rsid w:val="7A850136"/>
    <w:rsid w:val="7A956C29"/>
    <w:rsid w:val="7A972540"/>
    <w:rsid w:val="7ACD614F"/>
    <w:rsid w:val="7B0624F9"/>
    <w:rsid w:val="7B2E70D8"/>
    <w:rsid w:val="7B4550D2"/>
    <w:rsid w:val="7B7C0F53"/>
    <w:rsid w:val="7B8D77E6"/>
    <w:rsid w:val="7BA64106"/>
    <w:rsid w:val="7BCE02B0"/>
    <w:rsid w:val="7C140EBA"/>
    <w:rsid w:val="7C8055C2"/>
    <w:rsid w:val="7CD42728"/>
    <w:rsid w:val="7D0F7110"/>
    <w:rsid w:val="7D2737F9"/>
    <w:rsid w:val="7D2F7C1E"/>
    <w:rsid w:val="7D5A74B1"/>
    <w:rsid w:val="7D5C30E1"/>
    <w:rsid w:val="7D85440F"/>
    <w:rsid w:val="7DA31A80"/>
    <w:rsid w:val="7DAC15ED"/>
    <w:rsid w:val="7DC46540"/>
    <w:rsid w:val="7DD207F4"/>
    <w:rsid w:val="7DF051D9"/>
    <w:rsid w:val="7DF93D72"/>
    <w:rsid w:val="7E3063BE"/>
    <w:rsid w:val="7E3C6A12"/>
    <w:rsid w:val="7E701D7C"/>
    <w:rsid w:val="7E824D9E"/>
    <w:rsid w:val="7E892509"/>
    <w:rsid w:val="7E9C2AFD"/>
    <w:rsid w:val="7EEA4685"/>
    <w:rsid w:val="7F9C458A"/>
    <w:rsid w:val="7FA405B5"/>
    <w:rsid w:val="7FB014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黑体"/>
      <w:kern w:val="2"/>
      <w:sz w:val="21"/>
      <w:szCs w:val="24"/>
      <w:lang w:val="en-US" w:eastAsia="zh-CN"/>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63</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2020-09-10T01:38:00Z</dcterms:created>
  <dc:creator>Administrator</dc:creator>
  <cp:lastModifiedBy>Administrator</cp:lastModifiedBy>
  <dcterms:modified xsi:type="dcterms:W3CDTF">2020-09-16T07:12:21Z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